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3D5" w:rsidRPr="00904FB8" w:rsidRDefault="00FB319A" w:rsidP="007833D5">
      <w:pPr>
        <w:rPr>
          <w:color w:val="FF0000"/>
        </w:rPr>
      </w:pPr>
      <w:r>
        <w:rPr>
          <w:color w:val="FF0000"/>
        </w:rPr>
        <w:t xml:space="preserve">     </w:t>
      </w:r>
    </w:p>
    <w:p w:rsidR="00904FB8" w:rsidRPr="008A1B77" w:rsidRDefault="00904FB8" w:rsidP="00904FB8">
      <w:pPr>
        <w:rPr>
          <w:rFonts w:ascii="Arial" w:hAnsi="Arial" w:cs="Arial"/>
          <w:b/>
          <w:sz w:val="24"/>
          <w:szCs w:val="24"/>
        </w:rPr>
      </w:pPr>
      <w:r w:rsidRPr="008A1B77">
        <w:rPr>
          <w:rFonts w:ascii="Arial" w:hAnsi="Arial" w:cs="Arial"/>
          <w:b/>
        </w:rPr>
        <w:t xml:space="preserve">                                                           </w:t>
      </w:r>
      <w:r w:rsidRPr="008A1B77">
        <w:rPr>
          <w:rFonts w:ascii="Arial" w:hAnsi="Arial" w:cs="Arial"/>
          <w:b/>
          <w:sz w:val="24"/>
          <w:szCs w:val="24"/>
        </w:rPr>
        <w:t>PORTARIA</w:t>
      </w:r>
      <w:r w:rsidR="00C02096" w:rsidRPr="008A1B77">
        <w:rPr>
          <w:rFonts w:ascii="Arial" w:hAnsi="Arial" w:cs="Arial"/>
          <w:b/>
          <w:sz w:val="24"/>
          <w:szCs w:val="24"/>
        </w:rPr>
        <w:t xml:space="preserve"> </w:t>
      </w:r>
      <w:r w:rsidR="00F5657E" w:rsidRPr="008A1B77">
        <w:rPr>
          <w:rFonts w:ascii="Arial" w:hAnsi="Arial" w:cs="Arial"/>
          <w:b/>
          <w:sz w:val="24"/>
          <w:szCs w:val="24"/>
        </w:rPr>
        <w:t>Nº</w:t>
      </w:r>
      <w:r w:rsidR="00521E1D" w:rsidRPr="008A1B77">
        <w:rPr>
          <w:rFonts w:ascii="Arial" w:hAnsi="Arial" w:cs="Arial"/>
          <w:b/>
          <w:sz w:val="24"/>
          <w:szCs w:val="24"/>
        </w:rPr>
        <w:t xml:space="preserve"> </w:t>
      </w:r>
      <w:r w:rsidR="00600EB8">
        <w:rPr>
          <w:rFonts w:ascii="Arial" w:hAnsi="Arial" w:cs="Arial"/>
          <w:b/>
          <w:sz w:val="24"/>
          <w:szCs w:val="24"/>
        </w:rPr>
        <w:t>286</w:t>
      </w:r>
      <w:r w:rsidR="00E04E10">
        <w:rPr>
          <w:rFonts w:ascii="Arial" w:hAnsi="Arial" w:cs="Arial"/>
          <w:b/>
          <w:sz w:val="24"/>
          <w:szCs w:val="24"/>
        </w:rPr>
        <w:t>/2022</w:t>
      </w:r>
    </w:p>
    <w:p w:rsidR="00904FB8" w:rsidRPr="008A1B77" w:rsidRDefault="00904FB8" w:rsidP="00904FB8">
      <w:pPr>
        <w:rPr>
          <w:rFonts w:ascii="Arial" w:hAnsi="Arial" w:cs="Arial"/>
          <w:b/>
          <w:sz w:val="24"/>
          <w:szCs w:val="24"/>
        </w:rPr>
      </w:pPr>
    </w:p>
    <w:p w:rsidR="00904FB8" w:rsidRPr="00DA5017" w:rsidRDefault="00F02991" w:rsidP="00904FB8">
      <w:pPr>
        <w:ind w:left="3544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>NOMEIA INTEGR</w:t>
      </w:r>
      <w:r w:rsidR="00E04E10">
        <w:rPr>
          <w:rFonts w:ascii="Arial" w:hAnsi="Arial" w:cs="Arial"/>
          <w:b/>
          <w:sz w:val="24"/>
          <w:szCs w:val="24"/>
        </w:rPr>
        <w:t xml:space="preserve">ANTES DA COMISSÃO DA BUSCA ATIVA </w:t>
      </w:r>
      <w:r w:rsidRPr="00DA5017">
        <w:rPr>
          <w:rFonts w:ascii="Arial" w:hAnsi="Arial" w:cs="Arial"/>
          <w:b/>
          <w:sz w:val="24"/>
          <w:szCs w:val="24"/>
        </w:rPr>
        <w:t>ESCOLAR</w:t>
      </w:r>
      <w:r w:rsidR="004505EB" w:rsidRPr="00DA5017">
        <w:rPr>
          <w:rFonts w:ascii="Arial" w:hAnsi="Arial" w:cs="Arial"/>
          <w:b/>
          <w:sz w:val="24"/>
          <w:szCs w:val="24"/>
        </w:rPr>
        <w:t xml:space="preserve"> </w:t>
      </w:r>
      <w:r w:rsidRPr="00DA5017">
        <w:rPr>
          <w:rFonts w:ascii="Arial" w:hAnsi="Arial" w:cs="Arial"/>
          <w:b/>
          <w:sz w:val="24"/>
          <w:szCs w:val="24"/>
        </w:rPr>
        <w:t>DO</w:t>
      </w:r>
      <w:r w:rsidR="00E04E10">
        <w:rPr>
          <w:rFonts w:ascii="Arial" w:hAnsi="Arial" w:cs="Arial"/>
          <w:b/>
          <w:sz w:val="24"/>
          <w:szCs w:val="24"/>
        </w:rPr>
        <w:t xml:space="preserve"> MUNICIPIO DE</w:t>
      </w:r>
      <w:r w:rsidR="00A72B5E" w:rsidRPr="00DA5017">
        <w:rPr>
          <w:rFonts w:ascii="Arial" w:hAnsi="Arial" w:cs="Arial"/>
          <w:b/>
          <w:sz w:val="24"/>
          <w:szCs w:val="24"/>
        </w:rPr>
        <w:t xml:space="preserve"> SÃO VICENTE DO SUL</w:t>
      </w:r>
      <w:r w:rsidR="0094417A">
        <w:rPr>
          <w:rFonts w:ascii="Arial" w:hAnsi="Arial" w:cs="Arial"/>
          <w:b/>
          <w:sz w:val="24"/>
          <w:szCs w:val="24"/>
        </w:rPr>
        <w:t>.</w:t>
      </w:r>
    </w:p>
    <w:p w:rsidR="00904FB8" w:rsidRPr="00DA5017" w:rsidRDefault="00904FB8" w:rsidP="00904FB8">
      <w:pPr>
        <w:rPr>
          <w:rFonts w:ascii="Arial" w:hAnsi="Arial" w:cs="Arial"/>
          <w:sz w:val="24"/>
          <w:szCs w:val="24"/>
        </w:rPr>
      </w:pPr>
    </w:p>
    <w:p w:rsidR="00904FB8" w:rsidRPr="00DA5017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       PREFEITO MUNICIPAL DE SÃO VICENTE DO SUL, no uso de suas atribuições</w:t>
      </w:r>
      <w:r w:rsidR="00D15225" w:rsidRPr="00DA5017">
        <w:rPr>
          <w:rFonts w:ascii="Arial" w:hAnsi="Arial" w:cs="Arial"/>
          <w:sz w:val="24"/>
          <w:szCs w:val="24"/>
        </w:rPr>
        <w:t xml:space="preserve"> legais que são conferidas pela Lei Orgânica do </w:t>
      </w:r>
      <w:r w:rsidR="00557768" w:rsidRPr="00DA5017">
        <w:rPr>
          <w:rFonts w:ascii="Arial" w:hAnsi="Arial" w:cs="Arial"/>
          <w:sz w:val="24"/>
          <w:szCs w:val="24"/>
        </w:rPr>
        <w:t xml:space="preserve">Município, nos </w:t>
      </w:r>
      <w:r w:rsidR="00A72B5E" w:rsidRPr="00DA5017">
        <w:rPr>
          <w:rFonts w:ascii="Arial" w:hAnsi="Arial" w:cs="Arial"/>
          <w:sz w:val="24"/>
          <w:szCs w:val="24"/>
        </w:rPr>
        <w:t xml:space="preserve">termos </w:t>
      </w:r>
      <w:r w:rsidR="00F02991" w:rsidRPr="00DA5017">
        <w:rPr>
          <w:rFonts w:ascii="Arial" w:hAnsi="Arial" w:cs="Arial"/>
          <w:sz w:val="24"/>
          <w:szCs w:val="24"/>
        </w:rPr>
        <w:t>do Decreto Municipal nº 159/21</w:t>
      </w:r>
      <w:r w:rsidR="00557768" w:rsidRPr="00DA5017">
        <w:rPr>
          <w:rFonts w:ascii="Arial" w:hAnsi="Arial" w:cs="Arial"/>
          <w:sz w:val="24"/>
          <w:szCs w:val="24"/>
        </w:rPr>
        <w:t>.</w:t>
      </w:r>
      <w:r w:rsidR="00D15225" w:rsidRPr="00DA5017">
        <w:rPr>
          <w:rFonts w:ascii="Arial" w:hAnsi="Arial" w:cs="Arial"/>
          <w:sz w:val="24"/>
          <w:szCs w:val="24"/>
        </w:rPr>
        <w:t xml:space="preserve"> Consid</w:t>
      </w:r>
      <w:r w:rsidR="00A72B5E" w:rsidRPr="00DA5017">
        <w:rPr>
          <w:rFonts w:ascii="Arial" w:hAnsi="Arial" w:cs="Arial"/>
          <w:sz w:val="24"/>
          <w:szCs w:val="24"/>
        </w:rPr>
        <w:t>erand</w:t>
      </w:r>
      <w:r w:rsidR="00E04E10">
        <w:rPr>
          <w:rFonts w:ascii="Arial" w:hAnsi="Arial" w:cs="Arial"/>
          <w:sz w:val="24"/>
          <w:szCs w:val="24"/>
        </w:rPr>
        <w:t>o a</w:t>
      </w:r>
      <w:r w:rsidR="00C851CC">
        <w:rPr>
          <w:rFonts w:ascii="Arial" w:hAnsi="Arial" w:cs="Arial"/>
          <w:sz w:val="24"/>
          <w:szCs w:val="24"/>
        </w:rPr>
        <w:t xml:space="preserve"> </w:t>
      </w:r>
      <w:r w:rsidR="00E04E10">
        <w:rPr>
          <w:rFonts w:ascii="Arial" w:hAnsi="Arial" w:cs="Arial"/>
          <w:sz w:val="24"/>
          <w:szCs w:val="24"/>
        </w:rPr>
        <w:t>Constituição Federal/1988;</w:t>
      </w:r>
      <w:r w:rsidR="00A72B5E" w:rsidRPr="00DA5017">
        <w:rPr>
          <w:rFonts w:ascii="Arial" w:hAnsi="Arial" w:cs="Arial"/>
          <w:sz w:val="24"/>
          <w:szCs w:val="24"/>
        </w:rPr>
        <w:t xml:space="preserve"> –</w:t>
      </w:r>
      <w:r w:rsidR="004505EB" w:rsidRPr="00DA5017">
        <w:rPr>
          <w:rFonts w:ascii="Arial" w:hAnsi="Arial" w:cs="Arial"/>
          <w:sz w:val="24"/>
          <w:szCs w:val="24"/>
        </w:rPr>
        <w:t xml:space="preserve"> </w:t>
      </w:r>
      <w:r w:rsidR="00E04E10">
        <w:rPr>
          <w:rFonts w:ascii="Arial" w:hAnsi="Arial" w:cs="Arial"/>
          <w:sz w:val="24"/>
          <w:szCs w:val="24"/>
        </w:rPr>
        <w:t>LDB/1986 –Lei de Diretrizes e Bases da Educação;</w:t>
      </w:r>
      <w:r w:rsidR="00E04E10" w:rsidRPr="00DA5017">
        <w:rPr>
          <w:rFonts w:ascii="Arial" w:hAnsi="Arial" w:cs="Arial"/>
          <w:sz w:val="24"/>
          <w:szCs w:val="24"/>
        </w:rPr>
        <w:t xml:space="preserve"> Lei Municipal Nº </w:t>
      </w:r>
      <w:r w:rsidR="00D672F6">
        <w:rPr>
          <w:rFonts w:ascii="Arial" w:hAnsi="Arial" w:cs="Arial"/>
          <w:sz w:val="24"/>
          <w:szCs w:val="24"/>
        </w:rPr>
        <w:t xml:space="preserve">5236/2015 </w:t>
      </w:r>
      <w:r w:rsidR="00C851CC">
        <w:rPr>
          <w:rFonts w:ascii="Arial" w:hAnsi="Arial" w:cs="Arial"/>
          <w:sz w:val="24"/>
          <w:szCs w:val="24"/>
        </w:rPr>
        <w:t>PME - Plano</w:t>
      </w:r>
      <w:r w:rsidR="00D672F6">
        <w:rPr>
          <w:rFonts w:ascii="Arial" w:hAnsi="Arial" w:cs="Arial"/>
          <w:sz w:val="24"/>
          <w:szCs w:val="24"/>
        </w:rPr>
        <w:t xml:space="preserve"> Municipal de Educação – Metas: 1 – 2 e 3</w:t>
      </w:r>
      <w:r w:rsidR="00E04E10" w:rsidRPr="00DA5017">
        <w:rPr>
          <w:rFonts w:ascii="Arial" w:hAnsi="Arial" w:cs="Arial"/>
          <w:sz w:val="24"/>
          <w:szCs w:val="24"/>
        </w:rPr>
        <w:t>;</w:t>
      </w:r>
      <w:r w:rsidR="00C851CC">
        <w:rPr>
          <w:rFonts w:ascii="Arial" w:hAnsi="Arial" w:cs="Arial"/>
          <w:sz w:val="24"/>
          <w:szCs w:val="24"/>
        </w:rPr>
        <w:t xml:space="preserve"> Recomendação sobre Busca Ativa – Promotoria Regional da Educação – SM – 03/12/21; Resolução CME- 04/21.</w:t>
      </w:r>
      <w:r w:rsidR="0094417A">
        <w:rPr>
          <w:rFonts w:ascii="Arial" w:hAnsi="Arial" w:cs="Arial"/>
          <w:sz w:val="24"/>
          <w:szCs w:val="24"/>
        </w:rPr>
        <w:t xml:space="preserve"> </w:t>
      </w:r>
      <w:r w:rsidRPr="00DA5017">
        <w:rPr>
          <w:rFonts w:ascii="Arial" w:hAnsi="Arial" w:cs="Arial"/>
          <w:sz w:val="24"/>
          <w:szCs w:val="24"/>
        </w:rPr>
        <w:t>Considerando a competência do Município na coordenação d</w:t>
      </w:r>
      <w:r w:rsidR="00F02991" w:rsidRPr="00DA5017">
        <w:rPr>
          <w:rFonts w:ascii="Arial" w:hAnsi="Arial" w:cs="Arial"/>
          <w:sz w:val="24"/>
          <w:szCs w:val="24"/>
        </w:rPr>
        <w:t>a politica</w:t>
      </w:r>
      <w:r w:rsidR="0094417A">
        <w:rPr>
          <w:rFonts w:ascii="Arial" w:hAnsi="Arial" w:cs="Arial"/>
          <w:sz w:val="24"/>
          <w:szCs w:val="24"/>
        </w:rPr>
        <w:t xml:space="preserve"> Educacional, resolve:</w:t>
      </w:r>
    </w:p>
    <w:p w:rsidR="00D15225" w:rsidRPr="00DA5017" w:rsidRDefault="00D15225" w:rsidP="00904FB8">
      <w:pPr>
        <w:jc w:val="both"/>
        <w:rPr>
          <w:rFonts w:ascii="Arial" w:hAnsi="Arial" w:cs="Arial"/>
          <w:sz w:val="24"/>
          <w:szCs w:val="24"/>
        </w:rPr>
      </w:pPr>
    </w:p>
    <w:p w:rsidR="00D15225" w:rsidRPr="00DA5017" w:rsidRDefault="00D15225" w:rsidP="00904FB8">
      <w:pPr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</w:t>
      </w:r>
      <w:r w:rsidR="0094417A">
        <w:rPr>
          <w:rFonts w:ascii="Arial" w:hAnsi="Arial" w:cs="Arial"/>
          <w:b/>
          <w:sz w:val="24"/>
          <w:szCs w:val="24"/>
        </w:rPr>
        <w:t>NOMEAR</w:t>
      </w:r>
    </w:p>
    <w:p w:rsidR="00E662C3" w:rsidRPr="00DA5017" w:rsidRDefault="00E662C3" w:rsidP="00904FB8">
      <w:pPr>
        <w:jc w:val="both"/>
        <w:rPr>
          <w:rFonts w:ascii="Arial" w:hAnsi="Arial" w:cs="Arial"/>
          <w:b/>
          <w:sz w:val="24"/>
          <w:szCs w:val="24"/>
        </w:rPr>
      </w:pPr>
    </w:p>
    <w:p w:rsidR="00E662C3" w:rsidRPr="00DA5017" w:rsidRDefault="00E662C3" w:rsidP="00904FB8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 xml:space="preserve">Art.1º - </w:t>
      </w:r>
      <w:r w:rsidR="00A72B5E" w:rsidRPr="00DA5017">
        <w:rPr>
          <w:rFonts w:ascii="Arial" w:hAnsi="Arial" w:cs="Arial"/>
          <w:sz w:val="24"/>
          <w:szCs w:val="24"/>
        </w:rPr>
        <w:t>Os membros que constituir</w:t>
      </w:r>
      <w:r w:rsidR="00F02991" w:rsidRPr="00DA5017">
        <w:rPr>
          <w:rFonts w:ascii="Arial" w:hAnsi="Arial" w:cs="Arial"/>
          <w:sz w:val="24"/>
          <w:szCs w:val="24"/>
        </w:rPr>
        <w:t xml:space="preserve">ão </w:t>
      </w:r>
      <w:r w:rsidR="00C851CC">
        <w:rPr>
          <w:rFonts w:ascii="Arial" w:hAnsi="Arial" w:cs="Arial"/>
          <w:sz w:val="24"/>
          <w:szCs w:val="24"/>
        </w:rPr>
        <w:t>a COMISSÃO DA BUSCA ATIVA ESCOLAR</w:t>
      </w:r>
      <w:r w:rsidR="00F02991" w:rsidRPr="00DA5017">
        <w:rPr>
          <w:rFonts w:ascii="Arial" w:hAnsi="Arial" w:cs="Arial"/>
          <w:sz w:val="24"/>
          <w:szCs w:val="24"/>
        </w:rPr>
        <w:t xml:space="preserve"> </w:t>
      </w:r>
      <w:r w:rsidR="008A1B77" w:rsidRPr="00DA5017">
        <w:rPr>
          <w:rFonts w:ascii="Arial" w:hAnsi="Arial" w:cs="Arial"/>
          <w:sz w:val="24"/>
          <w:szCs w:val="24"/>
        </w:rPr>
        <w:t>do</w:t>
      </w:r>
      <w:r w:rsidR="004505EB" w:rsidRPr="00DA5017">
        <w:rPr>
          <w:rFonts w:ascii="Arial" w:hAnsi="Arial" w:cs="Arial"/>
          <w:sz w:val="24"/>
          <w:szCs w:val="24"/>
        </w:rPr>
        <w:t xml:space="preserve"> município de</w:t>
      </w:r>
      <w:r w:rsidR="008A1B77" w:rsidRPr="00DA5017">
        <w:rPr>
          <w:rFonts w:ascii="Arial" w:hAnsi="Arial" w:cs="Arial"/>
          <w:sz w:val="24"/>
          <w:szCs w:val="24"/>
        </w:rPr>
        <w:t xml:space="preserve"> </w:t>
      </w:r>
      <w:r w:rsidR="0094417A">
        <w:rPr>
          <w:rFonts w:ascii="Arial" w:hAnsi="Arial" w:cs="Arial"/>
          <w:sz w:val="24"/>
          <w:szCs w:val="24"/>
        </w:rPr>
        <w:t>São Vicente do Sul:</w:t>
      </w:r>
    </w:p>
    <w:p w:rsidR="00904FB8" w:rsidRPr="00DA5017" w:rsidRDefault="00904FB8" w:rsidP="00904FB8">
      <w:pPr>
        <w:contextualSpacing/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8A1B77" w:rsidRPr="00DA5017" w:rsidRDefault="008A1B77" w:rsidP="00904FB8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 xml:space="preserve">- </w:t>
      </w:r>
      <w:r w:rsidR="00C851CC">
        <w:rPr>
          <w:rFonts w:ascii="Arial" w:hAnsi="Arial" w:cs="Arial"/>
          <w:b/>
          <w:sz w:val="24"/>
          <w:szCs w:val="24"/>
        </w:rPr>
        <w:t>Representante da S</w:t>
      </w:r>
      <w:r w:rsidR="00600EB8">
        <w:rPr>
          <w:rFonts w:ascii="Arial" w:hAnsi="Arial" w:cs="Arial"/>
          <w:b/>
          <w:sz w:val="24"/>
          <w:szCs w:val="24"/>
        </w:rPr>
        <w:t>ecretaria Municipal de Educação</w:t>
      </w:r>
    </w:p>
    <w:p w:rsidR="00FB19A2" w:rsidRPr="00DA5017" w:rsidRDefault="00C851CC" w:rsidP="00904FB8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Iracema Rocha Machado</w:t>
      </w:r>
    </w:p>
    <w:p w:rsidR="00E662C3" w:rsidRPr="00DA5017" w:rsidRDefault="00E662C3" w:rsidP="00904FB8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FB19A2" w:rsidRPr="00DA5017" w:rsidRDefault="008A1B77" w:rsidP="00904FB8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- </w:t>
      </w:r>
      <w:r w:rsidR="00C851CC">
        <w:rPr>
          <w:rFonts w:ascii="Arial" w:hAnsi="Arial" w:cs="Arial"/>
          <w:b/>
          <w:sz w:val="24"/>
          <w:szCs w:val="24"/>
        </w:rPr>
        <w:t>Representante d</w:t>
      </w:r>
      <w:r w:rsidR="00600EB8">
        <w:rPr>
          <w:rFonts w:ascii="Arial" w:hAnsi="Arial" w:cs="Arial"/>
          <w:b/>
          <w:sz w:val="24"/>
          <w:szCs w:val="24"/>
        </w:rPr>
        <w:t>a Secretaria Municipal de Saúde</w:t>
      </w:r>
    </w:p>
    <w:p w:rsidR="008A1B77" w:rsidRPr="00DA5017" w:rsidRDefault="00C851CC" w:rsidP="00904FB8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Juliana</w:t>
      </w:r>
      <w:r w:rsidR="00C033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32D">
        <w:rPr>
          <w:rFonts w:ascii="Arial" w:hAnsi="Arial" w:cs="Arial"/>
          <w:sz w:val="24"/>
          <w:szCs w:val="24"/>
        </w:rPr>
        <w:t>Cauduro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Poche</w:t>
      </w:r>
      <w:proofErr w:type="spellEnd"/>
    </w:p>
    <w:p w:rsidR="00C851CC" w:rsidRPr="00DA5017" w:rsidRDefault="00C851CC" w:rsidP="00904FB8">
      <w:pPr>
        <w:contextualSpacing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851CC" w:rsidRPr="00DA5017" w:rsidRDefault="00C851CC" w:rsidP="00C851CC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b/>
          <w:sz w:val="24"/>
          <w:szCs w:val="24"/>
        </w:rPr>
        <w:t>Representante da Secretaria Muni</w:t>
      </w:r>
      <w:r w:rsidR="00600EB8">
        <w:rPr>
          <w:rFonts w:ascii="Arial" w:hAnsi="Arial" w:cs="Arial"/>
          <w:b/>
          <w:sz w:val="24"/>
          <w:szCs w:val="24"/>
        </w:rPr>
        <w:t>cipal Desenvolvimento Social, Cidadania</w:t>
      </w:r>
      <w:proofErr w:type="gramStart"/>
      <w:r w:rsidR="00600EB8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600EB8">
        <w:rPr>
          <w:rFonts w:ascii="Arial" w:hAnsi="Arial" w:cs="Arial"/>
          <w:b/>
          <w:sz w:val="24"/>
          <w:szCs w:val="24"/>
        </w:rPr>
        <w:t>e H</w:t>
      </w:r>
      <w:r>
        <w:rPr>
          <w:rFonts w:ascii="Arial" w:hAnsi="Arial" w:cs="Arial"/>
          <w:b/>
          <w:sz w:val="24"/>
          <w:szCs w:val="24"/>
        </w:rPr>
        <w:t>abitação</w:t>
      </w:r>
    </w:p>
    <w:p w:rsidR="00C851CC" w:rsidRPr="00DA5017" w:rsidRDefault="00C851CC" w:rsidP="00C851CC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Mariana Fernandes</w:t>
      </w:r>
      <w:r w:rsidR="00600EB8">
        <w:rPr>
          <w:rFonts w:ascii="Arial" w:hAnsi="Arial" w:cs="Arial"/>
          <w:sz w:val="24"/>
          <w:szCs w:val="24"/>
        </w:rPr>
        <w:t>.</w:t>
      </w:r>
    </w:p>
    <w:p w:rsidR="00C851CC" w:rsidRPr="00DA5017" w:rsidRDefault="00C851CC" w:rsidP="00C851CC">
      <w:pPr>
        <w:jc w:val="both"/>
        <w:rPr>
          <w:rFonts w:ascii="Arial" w:hAnsi="Arial" w:cs="Arial"/>
          <w:sz w:val="24"/>
          <w:szCs w:val="24"/>
        </w:rPr>
      </w:pPr>
    </w:p>
    <w:p w:rsidR="00AD178D" w:rsidRPr="00600EB8" w:rsidRDefault="00C851CC" w:rsidP="0026725F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00EB8">
        <w:rPr>
          <w:rFonts w:ascii="Arial" w:hAnsi="Arial" w:cs="Arial"/>
          <w:b/>
          <w:sz w:val="24"/>
          <w:szCs w:val="24"/>
        </w:rPr>
        <w:t>Art.2</w:t>
      </w:r>
      <w:r w:rsidR="00600EB8" w:rsidRPr="00DA5017">
        <w:rPr>
          <w:rFonts w:ascii="Arial" w:hAnsi="Arial" w:cs="Arial"/>
          <w:b/>
          <w:sz w:val="24"/>
          <w:szCs w:val="24"/>
        </w:rPr>
        <w:t xml:space="preserve">º - </w:t>
      </w:r>
      <w:r w:rsidR="00600EB8" w:rsidRPr="00600EB8">
        <w:rPr>
          <w:rFonts w:ascii="Arial" w:hAnsi="Arial" w:cs="Arial"/>
          <w:sz w:val="24"/>
          <w:szCs w:val="24"/>
        </w:rPr>
        <w:t>Revogadas as dispo</w:t>
      </w:r>
      <w:r w:rsidR="00600EB8">
        <w:rPr>
          <w:rFonts w:ascii="Arial" w:hAnsi="Arial" w:cs="Arial"/>
          <w:sz w:val="24"/>
          <w:szCs w:val="24"/>
        </w:rPr>
        <w:t>sições em contrário, esta Portaria entrará em vigor na data de sua publicação.</w:t>
      </w:r>
    </w:p>
    <w:p w:rsidR="000F5C65" w:rsidRDefault="000F5C65" w:rsidP="000F5C65">
      <w:pPr>
        <w:jc w:val="both"/>
        <w:rPr>
          <w:rFonts w:ascii="Arial" w:hAnsi="Arial" w:cs="Arial"/>
          <w:sz w:val="24"/>
          <w:szCs w:val="24"/>
        </w:rPr>
      </w:pPr>
    </w:p>
    <w:p w:rsidR="0094417A" w:rsidRPr="00904FB8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>GABINETE DO PREFEITO</w:t>
      </w:r>
      <w:r w:rsidR="00C02096" w:rsidRPr="00904FB8">
        <w:rPr>
          <w:rFonts w:ascii="Arial" w:hAnsi="Arial" w:cs="Arial"/>
          <w:sz w:val="24"/>
          <w:szCs w:val="24"/>
        </w:rPr>
        <w:t xml:space="preserve"> </w:t>
      </w:r>
      <w:r w:rsidRPr="00904FB8">
        <w:rPr>
          <w:rFonts w:ascii="Arial" w:hAnsi="Arial" w:cs="Arial"/>
          <w:sz w:val="24"/>
          <w:szCs w:val="24"/>
        </w:rPr>
        <w:t>MUNICIPAL DE SÃ</w:t>
      </w:r>
      <w:r w:rsidR="00195272">
        <w:rPr>
          <w:rFonts w:ascii="Arial" w:hAnsi="Arial" w:cs="Arial"/>
          <w:sz w:val="24"/>
          <w:szCs w:val="24"/>
        </w:rPr>
        <w:t>O VICENTE DO SUL,</w:t>
      </w:r>
      <w:r w:rsidR="00021C0B">
        <w:rPr>
          <w:rFonts w:ascii="Arial" w:hAnsi="Arial" w:cs="Arial"/>
          <w:sz w:val="24"/>
          <w:szCs w:val="24"/>
        </w:rPr>
        <w:t xml:space="preserve"> </w:t>
      </w:r>
      <w:r w:rsidR="00600EB8">
        <w:rPr>
          <w:rFonts w:ascii="Arial" w:hAnsi="Arial" w:cs="Arial"/>
          <w:sz w:val="24"/>
          <w:szCs w:val="24"/>
        </w:rPr>
        <w:t xml:space="preserve">EM 09 DE MARÇO DE </w:t>
      </w:r>
      <w:r w:rsidR="0094417A">
        <w:rPr>
          <w:rFonts w:ascii="Arial" w:hAnsi="Arial" w:cs="Arial"/>
          <w:sz w:val="24"/>
          <w:szCs w:val="24"/>
        </w:rPr>
        <w:t>2022</w:t>
      </w:r>
      <w:r w:rsidR="00C851CC">
        <w:rPr>
          <w:rFonts w:ascii="Arial" w:hAnsi="Arial" w:cs="Arial"/>
          <w:sz w:val="24"/>
          <w:szCs w:val="24"/>
        </w:rPr>
        <w:t>.</w:t>
      </w:r>
    </w:p>
    <w:p w:rsidR="00904FB8" w:rsidRPr="00904FB8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>REGISTRE-SE E PUBLIQUE-SE</w:t>
      </w:r>
    </w:p>
    <w:p w:rsidR="00904FB8" w:rsidRPr="00904FB8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 xml:space="preserve">      EM DATA SUPRA.</w:t>
      </w:r>
    </w:p>
    <w:p w:rsidR="00DA5017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</w:p>
    <w:p w:rsidR="00DA5017" w:rsidRPr="00DA5017" w:rsidRDefault="00DA5017" w:rsidP="00DA50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4417A" w:rsidRDefault="0094417A" w:rsidP="00C0332D">
      <w:pPr>
        <w:jc w:val="both"/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24"/>
          <w:szCs w:val="24"/>
        </w:rPr>
        <w:t>FERNANDO DA ROSA PAHIM</w:t>
      </w:r>
    </w:p>
    <w:p w:rsidR="0094417A" w:rsidRDefault="0094417A" w:rsidP="00C0332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PREFEITO MUNICIPAL</w:t>
      </w:r>
    </w:p>
    <w:p w:rsidR="0094417A" w:rsidRPr="0094417A" w:rsidRDefault="0094417A" w:rsidP="00C0332D">
      <w:pPr>
        <w:jc w:val="both"/>
        <w:rPr>
          <w:sz w:val="14"/>
          <w:szCs w:val="14"/>
        </w:rPr>
      </w:pPr>
    </w:p>
    <w:p w:rsidR="0094417A" w:rsidRPr="0094417A" w:rsidRDefault="0094417A" w:rsidP="00C0332D">
      <w:pPr>
        <w:jc w:val="both"/>
        <w:rPr>
          <w:sz w:val="14"/>
          <w:szCs w:val="14"/>
        </w:rPr>
      </w:pP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  <w:t>Certifico que a presente portaria</w:t>
      </w:r>
      <w:proofErr w:type="gramStart"/>
      <w:r w:rsidRPr="0094417A">
        <w:rPr>
          <w:sz w:val="14"/>
          <w:szCs w:val="14"/>
        </w:rPr>
        <w:t xml:space="preserve">   </w:t>
      </w:r>
      <w:proofErr w:type="gramEnd"/>
      <w:r w:rsidRPr="0094417A">
        <w:rPr>
          <w:sz w:val="14"/>
          <w:szCs w:val="14"/>
        </w:rPr>
        <w:t xml:space="preserve">foi afixada no </w:t>
      </w:r>
      <w:r>
        <w:rPr>
          <w:sz w:val="14"/>
          <w:szCs w:val="14"/>
        </w:rPr>
        <w:t>quadro</w:t>
      </w:r>
    </w:p>
    <w:p w:rsidR="00016055" w:rsidRPr="00600EB8" w:rsidRDefault="0094417A" w:rsidP="00136DA5">
      <w:pPr>
        <w:jc w:val="both"/>
        <w:rPr>
          <w:sz w:val="14"/>
          <w:szCs w:val="14"/>
        </w:rPr>
      </w:pP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 w:rsidRPr="0094417A">
        <w:rPr>
          <w:sz w:val="14"/>
          <w:szCs w:val="14"/>
        </w:rPr>
        <w:tab/>
      </w:r>
      <w:r>
        <w:rPr>
          <w:sz w:val="14"/>
          <w:szCs w:val="14"/>
        </w:rPr>
        <w:tab/>
      </w:r>
      <w:proofErr w:type="gramStart"/>
      <w:r w:rsidRPr="0094417A">
        <w:rPr>
          <w:sz w:val="14"/>
          <w:szCs w:val="14"/>
        </w:rPr>
        <w:t>de</w:t>
      </w:r>
      <w:proofErr w:type="gramEnd"/>
      <w:r w:rsidRPr="0094417A">
        <w:rPr>
          <w:sz w:val="14"/>
          <w:szCs w:val="14"/>
        </w:rPr>
        <w:t xml:space="preserve"> avisos e publicações em 09/03/2022.</w:t>
      </w:r>
      <w:r w:rsidR="00C0332D" w:rsidRPr="0094417A">
        <w:rPr>
          <w:sz w:val="14"/>
          <w:szCs w:val="14"/>
        </w:rPr>
        <w:t xml:space="preserve"> </w:t>
      </w:r>
      <w:r>
        <w:rPr>
          <w:sz w:val="14"/>
          <w:szCs w:val="14"/>
        </w:rPr>
        <w:t>Livro 51.</w:t>
      </w:r>
      <w:r w:rsidR="00C0332D" w:rsidRPr="0094417A">
        <w:rPr>
          <w:sz w:val="14"/>
          <w:szCs w:val="14"/>
        </w:rPr>
        <w:t xml:space="preserve">                                                                                                               </w:t>
      </w:r>
      <w:r w:rsidR="00600EB8">
        <w:rPr>
          <w:sz w:val="14"/>
          <w:szCs w:val="14"/>
        </w:rPr>
        <w:t xml:space="preserve">                               </w:t>
      </w:r>
    </w:p>
    <w:sectPr w:rsidR="00016055" w:rsidRPr="00600EB8" w:rsidSect="007255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DBF" w:rsidRDefault="00BF3DBF" w:rsidP="00754ECD">
      <w:r>
        <w:separator/>
      </w:r>
    </w:p>
  </w:endnote>
  <w:endnote w:type="continuationSeparator" w:id="0">
    <w:p w:rsidR="00BF3DBF" w:rsidRDefault="00BF3DBF" w:rsidP="0075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7A" w:rsidRDefault="0094417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7A" w:rsidRDefault="0094417A" w:rsidP="0094417A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9DB4FF4" wp14:editId="4D972BF1">
          <wp:simplePos x="0" y="0"/>
          <wp:positionH relativeFrom="column">
            <wp:posOffset>21590</wp:posOffset>
          </wp:positionH>
          <wp:positionV relativeFrom="paragraph">
            <wp:posOffset>137795</wp:posOffset>
          </wp:positionV>
          <wp:extent cx="1951355" cy="720090"/>
          <wp:effectExtent l="0" t="0" r="0" b="3810"/>
          <wp:wrapNone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7D9065" wp14:editId="5B195658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  <w:t xml:space="preserve">  </w:t>
    </w:r>
  </w:p>
  <w:p w:rsidR="0094417A" w:rsidRDefault="0094417A" w:rsidP="0094417A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>
      <w:rPr>
        <w:sz w:val="20"/>
        <w:szCs w:val="20"/>
      </w:rPr>
      <w:t>ô</w:t>
    </w:r>
    <w:r w:rsidRPr="00D97529">
      <w:rPr>
        <w:sz w:val="20"/>
        <w:szCs w:val="20"/>
      </w:rPr>
      <w:t xml:space="preserve">nio,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94417A" w:rsidRDefault="0094417A" w:rsidP="0094417A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1314 - 32571393</w:t>
    </w:r>
  </w:p>
  <w:p w:rsidR="0094417A" w:rsidRDefault="00BF3DBF" w:rsidP="0094417A">
    <w:pPr>
      <w:pStyle w:val="Rodap"/>
      <w:jc w:val="right"/>
      <w:rPr>
        <w:sz w:val="20"/>
        <w:szCs w:val="20"/>
      </w:rPr>
    </w:pPr>
    <w:hyperlink r:id="rId2" w:history="1">
      <w:r w:rsidR="0094417A" w:rsidRPr="00F94F51">
        <w:rPr>
          <w:rStyle w:val="Hyperlink"/>
          <w:sz w:val="20"/>
          <w:szCs w:val="20"/>
        </w:rPr>
        <w:t>www.saovicentedosul.rs.gov.br</w:t>
      </w:r>
    </w:hyperlink>
  </w:p>
  <w:p w:rsidR="0094417A" w:rsidRPr="00D97529" w:rsidRDefault="0094417A" w:rsidP="0094417A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94417A" w:rsidRPr="00D97529" w:rsidRDefault="0094417A" w:rsidP="0094417A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:rsidR="00754ECD" w:rsidRPr="0094417A" w:rsidRDefault="00754ECD" w:rsidP="0094417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7A" w:rsidRDefault="0094417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DBF" w:rsidRDefault="00BF3DBF" w:rsidP="00754ECD">
      <w:r>
        <w:separator/>
      </w:r>
    </w:p>
  </w:footnote>
  <w:footnote w:type="continuationSeparator" w:id="0">
    <w:p w:rsidR="00BF3DBF" w:rsidRDefault="00BF3DBF" w:rsidP="00754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7A" w:rsidRDefault="0094417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CD" w:rsidRDefault="00754ECD">
    <w:pPr>
      <w:pStyle w:val="Cabealho"/>
    </w:pPr>
    <w:r>
      <w:rPr>
        <w:noProof/>
        <w:lang w:eastAsia="pt-BR"/>
      </w:rPr>
      <w:drawing>
        <wp:inline distT="0" distB="0" distL="0" distR="0" wp14:anchorId="2664F12F" wp14:editId="09854CAD">
          <wp:extent cx="6645910" cy="1233170"/>
          <wp:effectExtent l="0" t="0" r="254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1233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7A" w:rsidRDefault="009441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333F"/>
    <w:multiLevelType w:val="hybridMultilevel"/>
    <w:tmpl w:val="DB1A3822"/>
    <w:lvl w:ilvl="0" w:tplc="E2CA07A6">
      <w:start w:val="1"/>
      <w:numFmt w:val="decimalZero"/>
      <w:lvlText w:val="%1-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B1C6D"/>
    <w:multiLevelType w:val="hybridMultilevel"/>
    <w:tmpl w:val="5DA60340"/>
    <w:lvl w:ilvl="0" w:tplc="E02EC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B0E"/>
    <w:rsid w:val="00002D8C"/>
    <w:rsid w:val="00005489"/>
    <w:rsid w:val="00006A0D"/>
    <w:rsid w:val="00016055"/>
    <w:rsid w:val="00021C0B"/>
    <w:rsid w:val="00021C43"/>
    <w:rsid w:val="00023D1A"/>
    <w:rsid w:val="00042C16"/>
    <w:rsid w:val="000500A3"/>
    <w:rsid w:val="0008426C"/>
    <w:rsid w:val="000A3BA2"/>
    <w:rsid w:val="000A49B2"/>
    <w:rsid w:val="000A79AB"/>
    <w:rsid w:val="000F5C65"/>
    <w:rsid w:val="00104136"/>
    <w:rsid w:val="00115E74"/>
    <w:rsid w:val="0013321C"/>
    <w:rsid w:val="001335BA"/>
    <w:rsid w:val="00136DA5"/>
    <w:rsid w:val="0014784A"/>
    <w:rsid w:val="0017733A"/>
    <w:rsid w:val="00195272"/>
    <w:rsid w:val="001952FD"/>
    <w:rsid w:val="001B5950"/>
    <w:rsid w:val="001E120A"/>
    <w:rsid w:val="001E66F0"/>
    <w:rsid w:val="001E7BD9"/>
    <w:rsid w:val="001F31B0"/>
    <w:rsid w:val="0020047C"/>
    <w:rsid w:val="00210FF0"/>
    <w:rsid w:val="00216781"/>
    <w:rsid w:val="00222153"/>
    <w:rsid w:val="002329A7"/>
    <w:rsid w:val="00234E26"/>
    <w:rsid w:val="00234F08"/>
    <w:rsid w:val="00253B54"/>
    <w:rsid w:val="00253F8B"/>
    <w:rsid w:val="00264BDF"/>
    <w:rsid w:val="0026725F"/>
    <w:rsid w:val="00267AF6"/>
    <w:rsid w:val="002910FE"/>
    <w:rsid w:val="002C7FD2"/>
    <w:rsid w:val="002E2D9E"/>
    <w:rsid w:val="00301A0E"/>
    <w:rsid w:val="00304AAA"/>
    <w:rsid w:val="00311E18"/>
    <w:rsid w:val="00311FB9"/>
    <w:rsid w:val="00313AFA"/>
    <w:rsid w:val="00317AF8"/>
    <w:rsid w:val="00332BB3"/>
    <w:rsid w:val="00343689"/>
    <w:rsid w:val="003559EA"/>
    <w:rsid w:val="0038125B"/>
    <w:rsid w:val="00381356"/>
    <w:rsid w:val="00391F6A"/>
    <w:rsid w:val="00392BAB"/>
    <w:rsid w:val="003A2DD5"/>
    <w:rsid w:val="003C1468"/>
    <w:rsid w:val="003D4974"/>
    <w:rsid w:val="003D4CB0"/>
    <w:rsid w:val="003E5348"/>
    <w:rsid w:val="003E7896"/>
    <w:rsid w:val="00417AB9"/>
    <w:rsid w:val="004200C3"/>
    <w:rsid w:val="00434105"/>
    <w:rsid w:val="004505EB"/>
    <w:rsid w:val="004525BA"/>
    <w:rsid w:val="00453967"/>
    <w:rsid w:val="0045695C"/>
    <w:rsid w:val="00474AC9"/>
    <w:rsid w:val="004A046D"/>
    <w:rsid w:val="004A3E6F"/>
    <w:rsid w:val="004A4070"/>
    <w:rsid w:val="004B3BB1"/>
    <w:rsid w:val="004C2C53"/>
    <w:rsid w:val="00511ED7"/>
    <w:rsid w:val="00521E1D"/>
    <w:rsid w:val="0053098D"/>
    <w:rsid w:val="00541D74"/>
    <w:rsid w:val="00555DB2"/>
    <w:rsid w:val="005576BF"/>
    <w:rsid w:val="00557768"/>
    <w:rsid w:val="0057321D"/>
    <w:rsid w:val="00583EB1"/>
    <w:rsid w:val="005B393C"/>
    <w:rsid w:val="005B446E"/>
    <w:rsid w:val="005C401C"/>
    <w:rsid w:val="005C49BB"/>
    <w:rsid w:val="005D53E2"/>
    <w:rsid w:val="00600EB8"/>
    <w:rsid w:val="00601176"/>
    <w:rsid w:val="00607438"/>
    <w:rsid w:val="00611FD5"/>
    <w:rsid w:val="006251EE"/>
    <w:rsid w:val="00626D19"/>
    <w:rsid w:val="0063011B"/>
    <w:rsid w:val="00632F0C"/>
    <w:rsid w:val="00634844"/>
    <w:rsid w:val="00637C55"/>
    <w:rsid w:val="0065649A"/>
    <w:rsid w:val="00680BB3"/>
    <w:rsid w:val="00687F17"/>
    <w:rsid w:val="006B1F8E"/>
    <w:rsid w:val="006C1411"/>
    <w:rsid w:val="006C3CF6"/>
    <w:rsid w:val="007069C2"/>
    <w:rsid w:val="00706A36"/>
    <w:rsid w:val="00707091"/>
    <w:rsid w:val="007255C2"/>
    <w:rsid w:val="0074270E"/>
    <w:rsid w:val="00742C20"/>
    <w:rsid w:val="00753B31"/>
    <w:rsid w:val="00754ECD"/>
    <w:rsid w:val="00767E65"/>
    <w:rsid w:val="007739C7"/>
    <w:rsid w:val="007762F4"/>
    <w:rsid w:val="00781E07"/>
    <w:rsid w:val="007833D5"/>
    <w:rsid w:val="007875C8"/>
    <w:rsid w:val="007919F9"/>
    <w:rsid w:val="007A5977"/>
    <w:rsid w:val="007A651E"/>
    <w:rsid w:val="007D29E5"/>
    <w:rsid w:val="008035EB"/>
    <w:rsid w:val="00831E6E"/>
    <w:rsid w:val="0084058D"/>
    <w:rsid w:val="008505C0"/>
    <w:rsid w:val="00850C99"/>
    <w:rsid w:val="0085143C"/>
    <w:rsid w:val="00854F0A"/>
    <w:rsid w:val="008720D0"/>
    <w:rsid w:val="00880485"/>
    <w:rsid w:val="00884019"/>
    <w:rsid w:val="008A1B77"/>
    <w:rsid w:val="008A22BE"/>
    <w:rsid w:val="008B525B"/>
    <w:rsid w:val="008D08CF"/>
    <w:rsid w:val="008F2454"/>
    <w:rsid w:val="008F37D6"/>
    <w:rsid w:val="00904FB8"/>
    <w:rsid w:val="00917C5A"/>
    <w:rsid w:val="00926239"/>
    <w:rsid w:val="0094417A"/>
    <w:rsid w:val="00946718"/>
    <w:rsid w:val="00952425"/>
    <w:rsid w:val="00956F7F"/>
    <w:rsid w:val="0096441B"/>
    <w:rsid w:val="009B753A"/>
    <w:rsid w:val="00A06444"/>
    <w:rsid w:val="00A72B5E"/>
    <w:rsid w:val="00A86F8B"/>
    <w:rsid w:val="00AA686F"/>
    <w:rsid w:val="00AD178D"/>
    <w:rsid w:val="00AD2F8B"/>
    <w:rsid w:val="00AE1118"/>
    <w:rsid w:val="00B07772"/>
    <w:rsid w:val="00B13204"/>
    <w:rsid w:val="00B15851"/>
    <w:rsid w:val="00B71C37"/>
    <w:rsid w:val="00B95B88"/>
    <w:rsid w:val="00BD783A"/>
    <w:rsid w:val="00BF3DBF"/>
    <w:rsid w:val="00C02096"/>
    <w:rsid w:val="00C0332D"/>
    <w:rsid w:val="00C347C6"/>
    <w:rsid w:val="00C41001"/>
    <w:rsid w:val="00C47190"/>
    <w:rsid w:val="00C67192"/>
    <w:rsid w:val="00C84BD0"/>
    <w:rsid w:val="00C851CC"/>
    <w:rsid w:val="00C903A0"/>
    <w:rsid w:val="00C907D1"/>
    <w:rsid w:val="00CD2792"/>
    <w:rsid w:val="00D15225"/>
    <w:rsid w:val="00D3202F"/>
    <w:rsid w:val="00D56D38"/>
    <w:rsid w:val="00D57B60"/>
    <w:rsid w:val="00D60793"/>
    <w:rsid w:val="00D672F6"/>
    <w:rsid w:val="00D67F4E"/>
    <w:rsid w:val="00D7395F"/>
    <w:rsid w:val="00DA5017"/>
    <w:rsid w:val="00DB6231"/>
    <w:rsid w:val="00DC3EA2"/>
    <w:rsid w:val="00DC5AE0"/>
    <w:rsid w:val="00DC62B4"/>
    <w:rsid w:val="00E04E10"/>
    <w:rsid w:val="00E11BAE"/>
    <w:rsid w:val="00E15278"/>
    <w:rsid w:val="00E42706"/>
    <w:rsid w:val="00E52C47"/>
    <w:rsid w:val="00E662C3"/>
    <w:rsid w:val="00E67176"/>
    <w:rsid w:val="00E763E5"/>
    <w:rsid w:val="00E77B0E"/>
    <w:rsid w:val="00E77F55"/>
    <w:rsid w:val="00EB3255"/>
    <w:rsid w:val="00EB32AC"/>
    <w:rsid w:val="00EC65F2"/>
    <w:rsid w:val="00EF568F"/>
    <w:rsid w:val="00F02991"/>
    <w:rsid w:val="00F0477E"/>
    <w:rsid w:val="00F3216F"/>
    <w:rsid w:val="00F5657E"/>
    <w:rsid w:val="00F63D7F"/>
    <w:rsid w:val="00F73BF5"/>
    <w:rsid w:val="00F86F49"/>
    <w:rsid w:val="00F95F81"/>
    <w:rsid w:val="00FA3EC0"/>
    <w:rsid w:val="00FA455A"/>
    <w:rsid w:val="00FB19A2"/>
    <w:rsid w:val="00FB1E8F"/>
    <w:rsid w:val="00FB319A"/>
    <w:rsid w:val="00FB4954"/>
    <w:rsid w:val="00FB4A92"/>
    <w:rsid w:val="00FE03E9"/>
    <w:rsid w:val="00FE2529"/>
    <w:rsid w:val="00FE3C98"/>
    <w:rsid w:val="00FE4514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6A36"/>
  </w:style>
  <w:style w:type="paragraph" w:styleId="Cabealho">
    <w:name w:val="header"/>
    <w:basedOn w:val="Normal"/>
    <w:link w:val="CabealhoChar"/>
    <w:unhideWhenUsed/>
    <w:rsid w:val="00754E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4ECD"/>
  </w:style>
  <w:style w:type="paragraph" w:styleId="Rodap">
    <w:name w:val="footer"/>
    <w:basedOn w:val="Normal"/>
    <w:link w:val="RodapChar"/>
    <w:uiPriority w:val="99"/>
    <w:unhideWhenUsed/>
    <w:rsid w:val="00754E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4ECD"/>
  </w:style>
  <w:style w:type="paragraph" w:styleId="Textodebalo">
    <w:name w:val="Balloon Text"/>
    <w:basedOn w:val="Normal"/>
    <w:link w:val="TextodebaloChar"/>
    <w:uiPriority w:val="99"/>
    <w:semiHidden/>
    <w:unhideWhenUsed/>
    <w:rsid w:val="00754E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E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7395F"/>
    <w:pPr>
      <w:ind w:left="720"/>
      <w:contextualSpacing/>
    </w:pPr>
  </w:style>
  <w:style w:type="paragraph" w:styleId="Ttulo">
    <w:name w:val="Title"/>
    <w:basedOn w:val="Normal"/>
    <w:link w:val="TtuloChar"/>
    <w:qFormat/>
    <w:rsid w:val="007833D5"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833D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4417A"/>
    <w:rPr>
      <w:color w:val="5F5F5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6A36"/>
  </w:style>
  <w:style w:type="paragraph" w:styleId="Cabealho">
    <w:name w:val="header"/>
    <w:basedOn w:val="Normal"/>
    <w:link w:val="CabealhoChar"/>
    <w:unhideWhenUsed/>
    <w:rsid w:val="00754E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4ECD"/>
  </w:style>
  <w:style w:type="paragraph" w:styleId="Rodap">
    <w:name w:val="footer"/>
    <w:basedOn w:val="Normal"/>
    <w:link w:val="RodapChar"/>
    <w:uiPriority w:val="99"/>
    <w:unhideWhenUsed/>
    <w:rsid w:val="00754E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4ECD"/>
  </w:style>
  <w:style w:type="paragraph" w:styleId="Textodebalo">
    <w:name w:val="Balloon Text"/>
    <w:basedOn w:val="Normal"/>
    <w:link w:val="TextodebaloChar"/>
    <w:uiPriority w:val="99"/>
    <w:semiHidden/>
    <w:unhideWhenUsed/>
    <w:rsid w:val="00754E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E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7395F"/>
    <w:pPr>
      <w:ind w:left="720"/>
      <w:contextualSpacing/>
    </w:pPr>
  </w:style>
  <w:style w:type="paragraph" w:styleId="Ttulo">
    <w:name w:val="Title"/>
    <w:basedOn w:val="Normal"/>
    <w:link w:val="TtuloChar"/>
    <w:qFormat/>
    <w:rsid w:val="007833D5"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833D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4417A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imbre_Educ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Escala de Cinza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Escritório Clássico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E968A-0F39-4BD5-B279-A4491C96E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Timbre_Educação</Template>
  <TotalTime>13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Usuário</cp:lastModifiedBy>
  <cp:revision>6</cp:revision>
  <cp:lastPrinted>2022-03-10T16:35:00Z</cp:lastPrinted>
  <dcterms:created xsi:type="dcterms:W3CDTF">2022-03-10T15:10:00Z</dcterms:created>
  <dcterms:modified xsi:type="dcterms:W3CDTF">2022-03-10T16:38:00Z</dcterms:modified>
</cp:coreProperties>
</file>