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DC13B8" w14:textId="77777777" w:rsidR="007833D5" w:rsidRPr="00904FB8" w:rsidRDefault="00FB319A" w:rsidP="007833D5">
      <w:pPr>
        <w:rPr>
          <w:color w:val="FF0000"/>
        </w:rPr>
      </w:pPr>
      <w:r>
        <w:rPr>
          <w:color w:val="FF0000"/>
        </w:rPr>
        <w:t xml:space="preserve">     </w:t>
      </w:r>
    </w:p>
    <w:p w14:paraId="38ED74BA" w14:textId="2B640D6D" w:rsidR="00904FB8" w:rsidRPr="008A1B77" w:rsidRDefault="00904FB8" w:rsidP="00904FB8">
      <w:pPr>
        <w:rPr>
          <w:rFonts w:ascii="Arial" w:hAnsi="Arial" w:cs="Arial"/>
          <w:b/>
          <w:sz w:val="24"/>
          <w:szCs w:val="24"/>
        </w:rPr>
      </w:pPr>
      <w:r w:rsidRPr="008A1B77">
        <w:rPr>
          <w:rFonts w:ascii="Arial" w:hAnsi="Arial" w:cs="Arial"/>
          <w:b/>
        </w:rPr>
        <w:t xml:space="preserve">                           </w:t>
      </w:r>
      <w:r w:rsidR="00774F50">
        <w:rPr>
          <w:rFonts w:ascii="Arial" w:hAnsi="Arial" w:cs="Arial"/>
          <w:b/>
        </w:rPr>
        <w:t xml:space="preserve">                               </w:t>
      </w:r>
      <w:r w:rsidRPr="008A1B77">
        <w:rPr>
          <w:rFonts w:ascii="Arial" w:hAnsi="Arial" w:cs="Arial"/>
          <w:b/>
          <w:sz w:val="24"/>
          <w:szCs w:val="24"/>
        </w:rPr>
        <w:t>PORTARIA</w:t>
      </w:r>
      <w:r w:rsidR="00C02096" w:rsidRPr="008A1B77">
        <w:rPr>
          <w:rFonts w:ascii="Arial" w:hAnsi="Arial" w:cs="Arial"/>
          <w:b/>
          <w:sz w:val="24"/>
          <w:szCs w:val="24"/>
        </w:rPr>
        <w:t xml:space="preserve"> </w:t>
      </w:r>
      <w:r w:rsidR="00F5657E" w:rsidRPr="008A1B77">
        <w:rPr>
          <w:rFonts w:ascii="Arial" w:hAnsi="Arial" w:cs="Arial"/>
          <w:b/>
          <w:sz w:val="24"/>
          <w:szCs w:val="24"/>
        </w:rPr>
        <w:t>Nº</w:t>
      </w:r>
      <w:r w:rsidR="00521E1D" w:rsidRPr="008A1B77">
        <w:rPr>
          <w:rFonts w:ascii="Arial" w:hAnsi="Arial" w:cs="Arial"/>
          <w:b/>
          <w:sz w:val="24"/>
          <w:szCs w:val="24"/>
        </w:rPr>
        <w:t xml:space="preserve"> </w:t>
      </w:r>
      <w:r w:rsidR="00F325A9">
        <w:rPr>
          <w:rFonts w:ascii="Arial" w:hAnsi="Arial" w:cs="Arial"/>
          <w:b/>
          <w:sz w:val="24"/>
          <w:szCs w:val="24"/>
        </w:rPr>
        <w:t>411 /2022</w:t>
      </w:r>
    </w:p>
    <w:p w14:paraId="08A3D938" w14:textId="77777777" w:rsidR="00904FB8" w:rsidRPr="008A1B77" w:rsidRDefault="00904FB8" w:rsidP="00904FB8">
      <w:pPr>
        <w:rPr>
          <w:rFonts w:ascii="Arial" w:hAnsi="Arial" w:cs="Arial"/>
          <w:b/>
          <w:sz w:val="24"/>
          <w:szCs w:val="24"/>
        </w:rPr>
      </w:pPr>
    </w:p>
    <w:p w14:paraId="10D0DE10" w14:textId="0F18F063" w:rsidR="00904FB8" w:rsidRPr="00DA5017" w:rsidRDefault="00F02991" w:rsidP="00904FB8">
      <w:pPr>
        <w:ind w:left="3544"/>
        <w:rPr>
          <w:rFonts w:ascii="Arial" w:hAnsi="Arial" w:cs="Arial"/>
          <w:b/>
          <w:sz w:val="24"/>
          <w:szCs w:val="24"/>
        </w:rPr>
      </w:pPr>
      <w:r w:rsidRPr="00DA5017">
        <w:rPr>
          <w:rFonts w:ascii="Arial" w:hAnsi="Arial" w:cs="Arial"/>
          <w:b/>
          <w:sz w:val="24"/>
          <w:szCs w:val="24"/>
        </w:rPr>
        <w:t>NOMEIA</w:t>
      </w:r>
      <w:proofErr w:type="gramStart"/>
      <w:r w:rsidRPr="00DA5017">
        <w:rPr>
          <w:rFonts w:ascii="Arial" w:hAnsi="Arial" w:cs="Arial"/>
          <w:b/>
          <w:sz w:val="24"/>
          <w:szCs w:val="24"/>
        </w:rPr>
        <w:t xml:space="preserve"> </w:t>
      </w:r>
      <w:r w:rsidR="00774F50">
        <w:rPr>
          <w:rFonts w:ascii="Arial" w:hAnsi="Arial" w:cs="Arial"/>
          <w:b/>
          <w:sz w:val="24"/>
          <w:szCs w:val="24"/>
        </w:rPr>
        <w:t xml:space="preserve"> </w:t>
      </w:r>
      <w:proofErr w:type="gramEnd"/>
      <w:r w:rsidRPr="00DA5017">
        <w:rPr>
          <w:rFonts w:ascii="Arial" w:hAnsi="Arial" w:cs="Arial"/>
          <w:b/>
          <w:sz w:val="24"/>
          <w:szCs w:val="24"/>
        </w:rPr>
        <w:t>INTEGRANTES</w:t>
      </w:r>
      <w:r w:rsidR="00774F50">
        <w:rPr>
          <w:rFonts w:ascii="Arial" w:hAnsi="Arial" w:cs="Arial"/>
          <w:b/>
          <w:sz w:val="24"/>
          <w:szCs w:val="24"/>
        </w:rPr>
        <w:t xml:space="preserve"> </w:t>
      </w:r>
      <w:r w:rsidRPr="00DA5017">
        <w:rPr>
          <w:rFonts w:ascii="Arial" w:hAnsi="Arial" w:cs="Arial"/>
          <w:b/>
          <w:sz w:val="24"/>
          <w:szCs w:val="24"/>
        </w:rPr>
        <w:t xml:space="preserve"> DA </w:t>
      </w:r>
      <w:r w:rsidR="00774F50">
        <w:rPr>
          <w:rFonts w:ascii="Arial" w:hAnsi="Arial" w:cs="Arial"/>
          <w:b/>
          <w:sz w:val="24"/>
          <w:szCs w:val="24"/>
        </w:rPr>
        <w:t xml:space="preserve"> </w:t>
      </w:r>
      <w:r w:rsidRPr="00DA5017">
        <w:rPr>
          <w:rFonts w:ascii="Arial" w:hAnsi="Arial" w:cs="Arial"/>
          <w:b/>
          <w:sz w:val="24"/>
          <w:szCs w:val="24"/>
        </w:rPr>
        <w:t>COMISSÃO</w:t>
      </w:r>
      <w:r w:rsidR="00774F50">
        <w:rPr>
          <w:rFonts w:ascii="Arial" w:hAnsi="Arial" w:cs="Arial"/>
          <w:b/>
          <w:sz w:val="24"/>
          <w:szCs w:val="24"/>
        </w:rPr>
        <w:t xml:space="preserve">     </w:t>
      </w:r>
      <w:r w:rsidRPr="00DA5017">
        <w:rPr>
          <w:rFonts w:ascii="Arial" w:hAnsi="Arial" w:cs="Arial"/>
          <w:b/>
          <w:sz w:val="24"/>
          <w:szCs w:val="24"/>
        </w:rPr>
        <w:t xml:space="preserve"> DE TRANSPORTE ESCOLAR</w:t>
      </w:r>
      <w:r w:rsidR="004505EB" w:rsidRPr="00DA5017">
        <w:rPr>
          <w:rFonts w:ascii="Arial" w:hAnsi="Arial" w:cs="Arial"/>
          <w:b/>
          <w:sz w:val="24"/>
          <w:szCs w:val="24"/>
        </w:rPr>
        <w:t xml:space="preserve"> </w:t>
      </w:r>
      <w:r w:rsidRPr="00DA5017">
        <w:rPr>
          <w:rFonts w:ascii="Arial" w:hAnsi="Arial" w:cs="Arial"/>
          <w:b/>
          <w:sz w:val="24"/>
          <w:szCs w:val="24"/>
        </w:rPr>
        <w:t>DO</w:t>
      </w:r>
      <w:r w:rsidR="00A72B5E" w:rsidRPr="00DA5017">
        <w:rPr>
          <w:rFonts w:ascii="Arial" w:hAnsi="Arial" w:cs="Arial"/>
          <w:b/>
          <w:sz w:val="24"/>
          <w:szCs w:val="24"/>
        </w:rPr>
        <w:t xml:space="preserve"> SÃO VICENTE DO SUL</w:t>
      </w:r>
      <w:r w:rsidR="00774F50">
        <w:rPr>
          <w:rFonts w:ascii="Arial" w:hAnsi="Arial" w:cs="Arial"/>
          <w:b/>
          <w:sz w:val="24"/>
          <w:szCs w:val="24"/>
        </w:rPr>
        <w:t>.</w:t>
      </w:r>
    </w:p>
    <w:p w14:paraId="37E3BF70" w14:textId="77777777" w:rsidR="00904FB8" w:rsidRPr="00DA5017" w:rsidRDefault="00904FB8" w:rsidP="00904FB8">
      <w:pPr>
        <w:rPr>
          <w:rFonts w:ascii="Arial" w:hAnsi="Arial" w:cs="Arial"/>
          <w:sz w:val="24"/>
          <w:szCs w:val="24"/>
        </w:rPr>
      </w:pPr>
    </w:p>
    <w:p w14:paraId="37340B4C" w14:textId="77777777" w:rsidR="00904FB8" w:rsidRPr="00DA5017" w:rsidRDefault="00904FB8" w:rsidP="00904FB8">
      <w:pPr>
        <w:jc w:val="both"/>
        <w:rPr>
          <w:rFonts w:ascii="Arial" w:hAnsi="Arial" w:cs="Arial"/>
          <w:sz w:val="24"/>
          <w:szCs w:val="24"/>
        </w:rPr>
      </w:pPr>
      <w:r w:rsidRPr="00DA5017">
        <w:rPr>
          <w:rFonts w:ascii="Arial" w:hAnsi="Arial" w:cs="Arial"/>
          <w:sz w:val="24"/>
          <w:szCs w:val="24"/>
        </w:rPr>
        <w:t xml:space="preserve">                       PREFEITO MUNICIPAL DE SÃO VICENTE DO SUL, no uso de suas atribuições</w:t>
      </w:r>
      <w:r w:rsidR="00D15225" w:rsidRPr="00DA5017">
        <w:rPr>
          <w:rFonts w:ascii="Arial" w:hAnsi="Arial" w:cs="Arial"/>
          <w:sz w:val="24"/>
          <w:szCs w:val="24"/>
        </w:rPr>
        <w:t xml:space="preserve"> legais que são conferidas pela Lei Orgânica do </w:t>
      </w:r>
      <w:r w:rsidR="00557768" w:rsidRPr="00DA5017">
        <w:rPr>
          <w:rFonts w:ascii="Arial" w:hAnsi="Arial" w:cs="Arial"/>
          <w:sz w:val="24"/>
          <w:szCs w:val="24"/>
        </w:rPr>
        <w:t xml:space="preserve">Município, nos </w:t>
      </w:r>
      <w:r w:rsidR="00A72B5E" w:rsidRPr="00DA5017">
        <w:rPr>
          <w:rFonts w:ascii="Arial" w:hAnsi="Arial" w:cs="Arial"/>
          <w:sz w:val="24"/>
          <w:szCs w:val="24"/>
        </w:rPr>
        <w:t xml:space="preserve">termos </w:t>
      </w:r>
      <w:r w:rsidR="00F02991" w:rsidRPr="00DA5017">
        <w:rPr>
          <w:rFonts w:ascii="Arial" w:hAnsi="Arial" w:cs="Arial"/>
          <w:sz w:val="24"/>
          <w:szCs w:val="24"/>
        </w:rPr>
        <w:t>do Decreto Municipal nº 159/21</w:t>
      </w:r>
      <w:r w:rsidR="00557768" w:rsidRPr="00DA5017">
        <w:rPr>
          <w:rFonts w:ascii="Arial" w:hAnsi="Arial" w:cs="Arial"/>
          <w:sz w:val="24"/>
          <w:szCs w:val="24"/>
        </w:rPr>
        <w:t>.</w:t>
      </w:r>
      <w:r w:rsidR="00D15225" w:rsidRPr="00DA5017">
        <w:rPr>
          <w:rFonts w:ascii="Arial" w:hAnsi="Arial" w:cs="Arial"/>
          <w:sz w:val="24"/>
          <w:szCs w:val="24"/>
        </w:rPr>
        <w:t xml:space="preserve"> Consid</w:t>
      </w:r>
      <w:r w:rsidR="00A72B5E" w:rsidRPr="00DA5017">
        <w:rPr>
          <w:rFonts w:ascii="Arial" w:hAnsi="Arial" w:cs="Arial"/>
          <w:sz w:val="24"/>
          <w:szCs w:val="24"/>
        </w:rPr>
        <w:t>erand</w:t>
      </w:r>
      <w:r w:rsidR="00F02991" w:rsidRPr="00DA5017">
        <w:rPr>
          <w:rFonts w:ascii="Arial" w:hAnsi="Arial" w:cs="Arial"/>
          <w:sz w:val="24"/>
          <w:szCs w:val="24"/>
        </w:rPr>
        <w:t>o a</w:t>
      </w:r>
      <w:proofErr w:type="gramStart"/>
      <w:r w:rsidR="00F02991" w:rsidRPr="00DA5017">
        <w:rPr>
          <w:rFonts w:ascii="Arial" w:hAnsi="Arial" w:cs="Arial"/>
          <w:sz w:val="24"/>
          <w:szCs w:val="24"/>
        </w:rPr>
        <w:t xml:space="preserve">  </w:t>
      </w:r>
      <w:proofErr w:type="gramEnd"/>
      <w:r w:rsidR="00F02991" w:rsidRPr="00DA5017">
        <w:rPr>
          <w:rFonts w:ascii="Arial" w:hAnsi="Arial" w:cs="Arial"/>
          <w:sz w:val="24"/>
          <w:szCs w:val="24"/>
        </w:rPr>
        <w:t xml:space="preserve">Lei </w:t>
      </w:r>
      <w:r w:rsidR="008A1B77" w:rsidRPr="00DA5017">
        <w:rPr>
          <w:rFonts w:ascii="Arial" w:hAnsi="Arial" w:cs="Arial"/>
          <w:sz w:val="24"/>
          <w:szCs w:val="24"/>
        </w:rPr>
        <w:t>federal Nº14.11</w:t>
      </w:r>
      <w:r w:rsidR="00F02991" w:rsidRPr="00DA5017">
        <w:rPr>
          <w:rFonts w:ascii="Arial" w:hAnsi="Arial" w:cs="Arial"/>
          <w:sz w:val="24"/>
          <w:szCs w:val="24"/>
        </w:rPr>
        <w:t>3/20 -FUNDEB</w:t>
      </w:r>
      <w:r w:rsidR="00A72B5E" w:rsidRPr="00DA5017">
        <w:rPr>
          <w:rFonts w:ascii="Arial" w:hAnsi="Arial" w:cs="Arial"/>
          <w:sz w:val="24"/>
          <w:szCs w:val="24"/>
        </w:rPr>
        <w:t xml:space="preserve"> –</w:t>
      </w:r>
      <w:r w:rsidR="004505EB" w:rsidRPr="00DA5017">
        <w:rPr>
          <w:rFonts w:ascii="Arial" w:hAnsi="Arial" w:cs="Arial"/>
          <w:sz w:val="24"/>
          <w:szCs w:val="24"/>
        </w:rPr>
        <w:t xml:space="preserve"> </w:t>
      </w:r>
      <w:r w:rsidR="00A72B5E" w:rsidRPr="00DA5017">
        <w:rPr>
          <w:rFonts w:ascii="Arial" w:hAnsi="Arial" w:cs="Arial"/>
          <w:sz w:val="24"/>
          <w:szCs w:val="24"/>
        </w:rPr>
        <w:t>Lei</w:t>
      </w:r>
      <w:r w:rsidR="00F02991" w:rsidRPr="00DA5017">
        <w:rPr>
          <w:rFonts w:ascii="Arial" w:hAnsi="Arial" w:cs="Arial"/>
          <w:sz w:val="24"/>
          <w:szCs w:val="24"/>
        </w:rPr>
        <w:t xml:space="preserve"> Municipal Nº</w:t>
      </w:r>
      <w:r w:rsidR="00A72B5E" w:rsidRPr="00DA5017">
        <w:rPr>
          <w:rFonts w:ascii="Arial" w:hAnsi="Arial" w:cs="Arial"/>
          <w:sz w:val="24"/>
          <w:szCs w:val="24"/>
        </w:rPr>
        <w:t xml:space="preserve"> </w:t>
      </w:r>
      <w:r w:rsidR="00F02991" w:rsidRPr="00DA5017">
        <w:rPr>
          <w:rFonts w:ascii="Arial" w:hAnsi="Arial" w:cs="Arial"/>
          <w:sz w:val="24"/>
          <w:szCs w:val="24"/>
        </w:rPr>
        <w:t xml:space="preserve">5761/21- CACS FUNDEB; </w:t>
      </w:r>
      <w:r w:rsidR="00D15225" w:rsidRPr="00DA5017">
        <w:rPr>
          <w:rFonts w:ascii="Arial" w:hAnsi="Arial" w:cs="Arial"/>
          <w:sz w:val="24"/>
          <w:szCs w:val="24"/>
        </w:rPr>
        <w:t xml:space="preserve"> </w:t>
      </w:r>
      <w:r w:rsidRPr="00DA5017">
        <w:rPr>
          <w:rFonts w:ascii="Arial" w:hAnsi="Arial" w:cs="Arial"/>
          <w:sz w:val="24"/>
          <w:szCs w:val="24"/>
        </w:rPr>
        <w:t>Considerando a competência do Município na coordenação d</w:t>
      </w:r>
      <w:r w:rsidR="00F02991" w:rsidRPr="00DA5017">
        <w:rPr>
          <w:rFonts w:ascii="Arial" w:hAnsi="Arial" w:cs="Arial"/>
          <w:sz w:val="24"/>
          <w:szCs w:val="24"/>
        </w:rPr>
        <w:t>a politica municipal de Transporte Escolar</w:t>
      </w:r>
      <w:r w:rsidRPr="00DA5017">
        <w:rPr>
          <w:rFonts w:ascii="Arial" w:hAnsi="Arial" w:cs="Arial"/>
          <w:sz w:val="24"/>
          <w:szCs w:val="24"/>
        </w:rPr>
        <w:t xml:space="preserve"> resolve:</w:t>
      </w:r>
    </w:p>
    <w:p w14:paraId="62A233C1" w14:textId="77777777" w:rsidR="00D15225" w:rsidRPr="00DA5017" w:rsidRDefault="00D15225" w:rsidP="00904FB8">
      <w:pPr>
        <w:jc w:val="both"/>
        <w:rPr>
          <w:rFonts w:ascii="Arial" w:hAnsi="Arial" w:cs="Arial"/>
          <w:sz w:val="24"/>
          <w:szCs w:val="24"/>
        </w:rPr>
      </w:pPr>
    </w:p>
    <w:p w14:paraId="03A86874" w14:textId="77777777" w:rsidR="00D15225" w:rsidRPr="00DA5017" w:rsidRDefault="00D15225" w:rsidP="00904FB8">
      <w:pPr>
        <w:jc w:val="both"/>
        <w:rPr>
          <w:rFonts w:ascii="Arial" w:hAnsi="Arial" w:cs="Arial"/>
          <w:b/>
          <w:sz w:val="24"/>
          <w:szCs w:val="24"/>
        </w:rPr>
      </w:pPr>
      <w:r w:rsidRPr="00DA5017">
        <w:rPr>
          <w:rFonts w:ascii="Arial" w:hAnsi="Arial" w:cs="Arial"/>
          <w:sz w:val="24"/>
          <w:szCs w:val="24"/>
        </w:rPr>
        <w:t xml:space="preserve">                </w:t>
      </w:r>
      <w:r w:rsidRPr="00DA5017">
        <w:rPr>
          <w:rFonts w:ascii="Arial" w:hAnsi="Arial" w:cs="Arial"/>
          <w:b/>
          <w:sz w:val="24"/>
          <w:szCs w:val="24"/>
        </w:rPr>
        <w:t>NOMEAR:</w:t>
      </w:r>
    </w:p>
    <w:p w14:paraId="6EBBEED9" w14:textId="77777777" w:rsidR="00E662C3" w:rsidRPr="00DA5017" w:rsidRDefault="00E662C3" w:rsidP="00904FB8">
      <w:pPr>
        <w:jc w:val="both"/>
        <w:rPr>
          <w:rFonts w:ascii="Arial" w:hAnsi="Arial" w:cs="Arial"/>
          <w:b/>
          <w:sz w:val="24"/>
          <w:szCs w:val="24"/>
        </w:rPr>
      </w:pPr>
    </w:p>
    <w:p w14:paraId="3AC6EA53" w14:textId="77777777" w:rsidR="00E662C3" w:rsidRPr="00DA5017" w:rsidRDefault="00E662C3" w:rsidP="00904FB8">
      <w:pPr>
        <w:jc w:val="both"/>
        <w:rPr>
          <w:rFonts w:ascii="Arial" w:hAnsi="Arial" w:cs="Arial"/>
          <w:b/>
          <w:sz w:val="24"/>
          <w:szCs w:val="24"/>
        </w:rPr>
      </w:pPr>
      <w:r w:rsidRPr="00DA5017">
        <w:rPr>
          <w:rFonts w:ascii="Arial" w:hAnsi="Arial" w:cs="Arial"/>
          <w:b/>
          <w:sz w:val="24"/>
          <w:szCs w:val="24"/>
        </w:rPr>
        <w:t xml:space="preserve">Art.1º - </w:t>
      </w:r>
      <w:r w:rsidR="00A72B5E" w:rsidRPr="00DA5017">
        <w:rPr>
          <w:rFonts w:ascii="Arial" w:hAnsi="Arial" w:cs="Arial"/>
          <w:sz w:val="24"/>
          <w:szCs w:val="24"/>
        </w:rPr>
        <w:t>Os membros que constituir</w:t>
      </w:r>
      <w:r w:rsidR="00F02991" w:rsidRPr="00DA5017">
        <w:rPr>
          <w:rFonts w:ascii="Arial" w:hAnsi="Arial" w:cs="Arial"/>
          <w:sz w:val="24"/>
          <w:szCs w:val="24"/>
        </w:rPr>
        <w:t xml:space="preserve">ão a COMISSÃO DO TRANSPORTE ESCOLAR </w:t>
      </w:r>
      <w:r w:rsidR="008A1B77" w:rsidRPr="00DA5017">
        <w:rPr>
          <w:rFonts w:ascii="Arial" w:hAnsi="Arial" w:cs="Arial"/>
          <w:sz w:val="24"/>
          <w:szCs w:val="24"/>
        </w:rPr>
        <w:t>do</w:t>
      </w:r>
      <w:r w:rsidR="004505EB" w:rsidRPr="00DA5017">
        <w:rPr>
          <w:rFonts w:ascii="Arial" w:hAnsi="Arial" w:cs="Arial"/>
          <w:sz w:val="24"/>
          <w:szCs w:val="24"/>
        </w:rPr>
        <w:t xml:space="preserve"> município de</w:t>
      </w:r>
      <w:r w:rsidR="008A1B77" w:rsidRPr="00DA5017">
        <w:rPr>
          <w:rFonts w:ascii="Arial" w:hAnsi="Arial" w:cs="Arial"/>
          <w:sz w:val="24"/>
          <w:szCs w:val="24"/>
        </w:rPr>
        <w:t xml:space="preserve"> </w:t>
      </w:r>
      <w:r w:rsidR="00A72B5E" w:rsidRPr="00DA5017">
        <w:rPr>
          <w:rFonts w:ascii="Arial" w:hAnsi="Arial" w:cs="Arial"/>
          <w:sz w:val="24"/>
          <w:szCs w:val="24"/>
        </w:rPr>
        <w:t>São Vicente do Sul.</w:t>
      </w:r>
    </w:p>
    <w:p w14:paraId="7C1856C7" w14:textId="77777777" w:rsidR="00904FB8" w:rsidRPr="00DA5017" w:rsidRDefault="00904FB8" w:rsidP="00904FB8">
      <w:pPr>
        <w:jc w:val="both"/>
        <w:rPr>
          <w:rFonts w:ascii="Arial" w:hAnsi="Arial" w:cs="Arial"/>
          <w:sz w:val="24"/>
          <w:szCs w:val="24"/>
        </w:rPr>
      </w:pPr>
      <w:r w:rsidRPr="00DA5017">
        <w:rPr>
          <w:rFonts w:ascii="Arial" w:hAnsi="Arial" w:cs="Arial"/>
          <w:sz w:val="24"/>
          <w:szCs w:val="24"/>
        </w:rPr>
        <w:t xml:space="preserve">                                                                    </w:t>
      </w:r>
    </w:p>
    <w:p w14:paraId="4CC60E52" w14:textId="77777777" w:rsidR="00904FB8" w:rsidRPr="00DA5017" w:rsidRDefault="008A1B77" w:rsidP="00904FB8">
      <w:pPr>
        <w:jc w:val="both"/>
        <w:rPr>
          <w:rFonts w:ascii="Arial" w:hAnsi="Arial" w:cs="Arial"/>
          <w:b/>
          <w:sz w:val="24"/>
          <w:szCs w:val="24"/>
        </w:rPr>
      </w:pPr>
      <w:r w:rsidRPr="00DA5017">
        <w:rPr>
          <w:rFonts w:ascii="Arial" w:hAnsi="Arial" w:cs="Arial"/>
          <w:b/>
          <w:sz w:val="24"/>
          <w:szCs w:val="24"/>
        </w:rPr>
        <w:t>- Representante do Poder Executivo Municipal</w:t>
      </w:r>
      <w:r w:rsidR="00904FB8" w:rsidRPr="00DA5017">
        <w:rPr>
          <w:rFonts w:ascii="Arial" w:hAnsi="Arial" w:cs="Arial"/>
          <w:b/>
          <w:sz w:val="24"/>
          <w:szCs w:val="24"/>
        </w:rPr>
        <w:t>.</w:t>
      </w:r>
    </w:p>
    <w:p w14:paraId="65204DB5" w14:textId="77777777" w:rsidR="008A1B77" w:rsidRPr="00DA5017" w:rsidRDefault="008A1B77" w:rsidP="00904FB8">
      <w:pPr>
        <w:jc w:val="both"/>
        <w:rPr>
          <w:rFonts w:ascii="Arial" w:hAnsi="Arial" w:cs="Arial"/>
          <w:b/>
          <w:sz w:val="24"/>
          <w:szCs w:val="24"/>
        </w:rPr>
      </w:pPr>
    </w:p>
    <w:p w14:paraId="23520481" w14:textId="77B413E6" w:rsidR="00FB19A2" w:rsidRPr="00DA5017" w:rsidRDefault="002B2CFC" w:rsidP="00904FB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F325A9">
        <w:rPr>
          <w:rFonts w:ascii="Arial" w:hAnsi="Arial" w:cs="Arial"/>
          <w:sz w:val="24"/>
          <w:szCs w:val="24"/>
        </w:rPr>
        <w:t>- PEDRO HENRIQUE ZIGIOTTO DOS SANTOS</w:t>
      </w:r>
      <w:bookmarkStart w:id="0" w:name="_GoBack"/>
      <w:bookmarkEnd w:id="0"/>
    </w:p>
    <w:p w14:paraId="1C8383FC" w14:textId="77777777" w:rsidR="008A1B77" w:rsidRPr="00DA5017" w:rsidRDefault="008A1B77" w:rsidP="00904FB8">
      <w:pPr>
        <w:jc w:val="both"/>
        <w:rPr>
          <w:rFonts w:ascii="Arial" w:hAnsi="Arial" w:cs="Arial"/>
          <w:sz w:val="24"/>
          <w:szCs w:val="24"/>
        </w:rPr>
      </w:pPr>
    </w:p>
    <w:p w14:paraId="7C6B1A15" w14:textId="77777777" w:rsidR="00541D74" w:rsidRPr="00DA5017" w:rsidRDefault="00541D74" w:rsidP="00904FB8">
      <w:pPr>
        <w:jc w:val="both"/>
        <w:rPr>
          <w:rFonts w:ascii="Arial" w:hAnsi="Arial" w:cs="Arial"/>
          <w:sz w:val="24"/>
          <w:szCs w:val="24"/>
        </w:rPr>
      </w:pPr>
    </w:p>
    <w:p w14:paraId="7DFF960E" w14:textId="77777777" w:rsidR="00E662C3" w:rsidRPr="00DA5017" w:rsidRDefault="008A1B77" w:rsidP="00904FB8">
      <w:pPr>
        <w:jc w:val="both"/>
        <w:rPr>
          <w:rFonts w:ascii="Arial" w:hAnsi="Arial" w:cs="Arial"/>
          <w:b/>
          <w:sz w:val="24"/>
          <w:szCs w:val="24"/>
        </w:rPr>
      </w:pPr>
      <w:r w:rsidRPr="00DA5017">
        <w:rPr>
          <w:rFonts w:ascii="Arial" w:hAnsi="Arial" w:cs="Arial"/>
          <w:sz w:val="24"/>
          <w:szCs w:val="24"/>
        </w:rPr>
        <w:t xml:space="preserve">- </w:t>
      </w:r>
      <w:r w:rsidRPr="00DA5017">
        <w:rPr>
          <w:rFonts w:ascii="Arial" w:hAnsi="Arial" w:cs="Arial"/>
          <w:b/>
          <w:sz w:val="24"/>
          <w:szCs w:val="24"/>
        </w:rPr>
        <w:t>Dois Representantes do CACS – FUNDEB</w:t>
      </w:r>
    </w:p>
    <w:p w14:paraId="512C823C" w14:textId="77777777" w:rsidR="00FB19A2" w:rsidRPr="00DA5017" w:rsidRDefault="00FB19A2" w:rsidP="00904FB8">
      <w:pPr>
        <w:jc w:val="both"/>
        <w:rPr>
          <w:rFonts w:ascii="Arial" w:hAnsi="Arial" w:cs="Arial"/>
          <w:b/>
          <w:sz w:val="24"/>
          <w:szCs w:val="24"/>
        </w:rPr>
      </w:pPr>
    </w:p>
    <w:p w14:paraId="338D080C" w14:textId="77777777" w:rsidR="008A1B77" w:rsidRPr="00DA5017" w:rsidRDefault="008A1B77" w:rsidP="00904FB8">
      <w:pPr>
        <w:jc w:val="both"/>
        <w:rPr>
          <w:rFonts w:ascii="Arial" w:hAnsi="Arial" w:cs="Arial"/>
          <w:sz w:val="24"/>
          <w:szCs w:val="24"/>
        </w:rPr>
      </w:pPr>
      <w:r w:rsidRPr="00DA5017">
        <w:rPr>
          <w:rFonts w:ascii="Arial" w:hAnsi="Arial" w:cs="Arial"/>
          <w:sz w:val="24"/>
          <w:szCs w:val="24"/>
        </w:rPr>
        <w:t>- ANA RITA DE VARGAS</w:t>
      </w:r>
    </w:p>
    <w:p w14:paraId="447A7C71" w14:textId="77777777" w:rsidR="008A1B77" w:rsidRPr="00DA5017" w:rsidRDefault="008A1B77" w:rsidP="00904FB8">
      <w:pPr>
        <w:jc w:val="both"/>
        <w:rPr>
          <w:rFonts w:ascii="Arial" w:hAnsi="Arial" w:cs="Arial"/>
          <w:sz w:val="24"/>
          <w:szCs w:val="24"/>
        </w:rPr>
      </w:pPr>
    </w:p>
    <w:p w14:paraId="5C9188E2" w14:textId="07AD10EC" w:rsidR="00AD178D" w:rsidRDefault="008A1B77" w:rsidP="0026725F">
      <w:pPr>
        <w:jc w:val="both"/>
        <w:rPr>
          <w:rFonts w:ascii="Arial" w:hAnsi="Arial" w:cs="Arial"/>
          <w:sz w:val="24"/>
          <w:szCs w:val="24"/>
        </w:rPr>
      </w:pPr>
      <w:r w:rsidRPr="00DA5017">
        <w:rPr>
          <w:rFonts w:ascii="Arial" w:hAnsi="Arial" w:cs="Arial"/>
          <w:sz w:val="24"/>
          <w:szCs w:val="24"/>
        </w:rPr>
        <w:t>- LEONI MACHADO MARTINS</w:t>
      </w:r>
    </w:p>
    <w:p w14:paraId="156ED992" w14:textId="77777777" w:rsidR="00774F50" w:rsidRPr="00DA5017" w:rsidRDefault="00774F50" w:rsidP="0026725F">
      <w:pPr>
        <w:jc w:val="both"/>
        <w:rPr>
          <w:rFonts w:ascii="Arial" w:hAnsi="Arial" w:cs="Arial"/>
          <w:sz w:val="24"/>
          <w:szCs w:val="24"/>
        </w:rPr>
      </w:pPr>
    </w:p>
    <w:p w14:paraId="563D1D8B" w14:textId="77777777" w:rsidR="000F5C65" w:rsidRDefault="000F5C65" w:rsidP="000F5C65">
      <w:pPr>
        <w:jc w:val="both"/>
        <w:rPr>
          <w:rFonts w:ascii="Arial" w:hAnsi="Arial" w:cs="Arial"/>
          <w:sz w:val="24"/>
          <w:szCs w:val="24"/>
        </w:rPr>
      </w:pPr>
    </w:p>
    <w:p w14:paraId="01A3365D" w14:textId="77777777" w:rsidR="00904FB8" w:rsidRPr="00904FB8" w:rsidRDefault="00904FB8" w:rsidP="00904FB8">
      <w:pPr>
        <w:jc w:val="both"/>
        <w:rPr>
          <w:rFonts w:ascii="Arial" w:hAnsi="Arial" w:cs="Arial"/>
          <w:sz w:val="24"/>
          <w:szCs w:val="24"/>
        </w:rPr>
      </w:pPr>
      <w:r w:rsidRPr="00904FB8">
        <w:rPr>
          <w:rFonts w:ascii="Arial" w:hAnsi="Arial" w:cs="Arial"/>
          <w:sz w:val="24"/>
          <w:szCs w:val="24"/>
        </w:rPr>
        <w:t>GABINETE DO PREFEITO</w:t>
      </w:r>
      <w:r w:rsidR="00C02096" w:rsidRPr="00904FB8">
        <w:rPr>
          <w:rFonts w:ascii="Arial" w:hAnsi="Arial" w:cs="Arial"/>
          <w:sz w:val="24"/>
          <w:szCs w:val="24"/>
        </w:rPr>
        <w:t xml:space="preserve"> </w:t>
      </w:r>
      <w:r w:rsidRPr="00904FB8">
        <w:rPr>
          <w:rFonts w:ascii="Arial" w:hAnsi="Arial" w:cs="Arial"/>
          <w:sz w:val="24"/>
          <w:szCs w:val="24"/>
        </w:rPr>
        <w:t>MUNICIPAL DE SÃ</w:t>
      </w:r>
      <w:r w:rsidR="00195272">
        <w:rPr>
          <w:rFonts w:ascii="Arial" w:hAnsi="Arial" w:cs="Arial"/>
          <w:sz w:val="24"/>
          <w:szCs w:val="24"/>
        </w:rPr>
        <w:t>O VICENTE DO SUL,</w:t>
      </w:r>
      <w:r w:rsidR="00021C0B">
        <w:rPr>
          <w:rFonts w:ascii="Arial" w:hAnsi="Arial" w:cs="Arial"/>
          <w:sz w:val="24"/>
          <w:szCs w:val="24"/>
        </w:rPr>
        <w:t xml:space="preserve"> </w:t>
      </w:r>
      <w:r w:rsidR="00F325A9">
        <w:rPr>
          <w:rFonts w:ascii="Arial" w:hAnsi="Arial" w:cs="Arial"/>
          <w:sz w:val="24"/>
          <w:szCs w:val="24"/>
        </w:rPr>
        <w:t>EM 13 DE MAIIO DE 2022.</w:t>
      </w:r>
    </w:p>
    <w:p w14:paraId="6D695198" w14:textId="77777777" w:rsidR="00904FB8" w:rsidRPr="00904FB8" w:rsidRDefault="00904FB8" w:rsidP="00904FB8">
      <w:pPr>
        <w:jc w:val="both"/>
        <w:rPr>
          <w:rFonts w:ascii="Arial" w:hAnsi="Arial" w:cs="Arial"/>
          <w:sz w:val="24"/>
          <w:szCs w:val="24"/>
        </w:rPr>
      </w:pPr>
      <w:r w:rsidRPr="00904FB8">
        <w:rPr>
          <w:rFonts w:ascii="Arial" w:hAnsi="Arial" w:cs="Arial"/>
          <w:sz w:val="24"/>
          <w:szCs w:val="24"/>
        </w:rPr>
        <w:t>REGISTRE-SE E PUBLIQUE-SE</w:t>
      </w:r>
    </w:p>
    <w:p w14:paraId="203BB343" w14:textId="11525B68" w:rsidR="00774F50" w:rsidRDefault="00904FB8" w:rsidP="00904FB8">
      <w:pPr>
        <w:jc w:val="both"/>
        <w:rPr>
          <w:rFonts w:ascii="Arial" w:hAnsi="Arial" w:cs="Arial"/>
          <w:sz w:val="24"/>
          <w:szCs w:val="24"/>
        </w:rPr>
      </w:pPr>
      <w:r w:rsidRPr="00904FB8">
        <w:rPr>
          <w:rFonts w:ascii="Arial" w:hAnsi="Arial" w:cs="Arial"/>
          <w:sz w:val="24"/>
          <w:szCs w:val="24"/>
        </w:rPr>
        <w:t xml:space="preserve">      EM DATA SUPRA.</w:t>
      </w:r>
      <w:proofErr w:type="gramStart"/>
      <w:r w:rsidRPr="00904FB8">
        <w:rPr>
          <w:rFonts w:ascii="Arial" w:hAnsi="Arial" w:cs="Arial"/>
          <w:sz w:val="24"/>
          <w:szCs w:val="24"/>
        </w:rPr>
        <w:tab/>
      </w:r>
      <w:r w:rsidRPr="00904FB8">
        <w:rPr>
          <w:rFonts w:ascii="Arial" w:hAnsi="Arial" w:cs="Arial"/>
          <w:sz w:val="24"/>
          <w:szCs w:val="24"/>
        </w:rPr>
        <w:tab/>
      </w:r>
      <w:proofErr w:type="gramEnd"/>
    </w:p>
    <w:p w14:paraId="5A9A792E" w14:textId="2D58D5AD" w:rsidR="00DA5017" w:rsidRDefault="00904FB8" w:rsidP="00904FB8">
      <w:pPr>
        <w:jc w:val="both"/>
        <w:rPr>
          <w:rFonts w:ascii="Arial" w:hAnsi="Arial" w:cs="Arial"/>
          <w:sz w:val="24"/>
          <w:szCs w:val="24"/>
        </w:rPr>
      </w:pPr>
      <w:r w:rsidRPr="00904FB8">
        <w:rPr>
          <w:rFonts w:ascii="Arial" w:hAnsi="Arial" w:cs="Arial"/>
          <w:sz w:val="24"/>
          <w:szCs w:val="24"/>
        </w:rPr>
        <w:tab/>
      </w:r>
      <w:r w:rsidRPr="00904FB8">
        <w:rPr>
          <w:rFonts w:ascii="Arial" w:hAnsi="Arial" w:cs="Arial"/>
          <w:sz w:val="24"/>
          <w:szCs w:val="24"/>
        </w:rPr>
        <w:tab/>
      </w:r>
      <w:r w:rsidRPr="00904FB8">
        <w:rPr>
          <w:rFonts w:ascii="Arial" w:hAnsi="Arial" w:cs="Arial"/>
          <w:sz w:val="24"/>
          <w:szCs w:val="24"/>
        </w:rPr>
        <w:tab/>
      </w:r>
      <w:r w:rsidRPr="00904FB8">
        <w:rPr>
          <w:rFonts w:ascii="Arial" w:hAnsi="Arial" w:cs="Arial"/>
          <w:sz w:val="24"/>
          <w:szCs w:val="24"/>
        </w:rPr>
        <w:tab/>
      </w:r>
      <w:r w:rsidRPr="00904FB8">
        <w:rPr>
          <w:rFonts w:ascii="Arial" w:hAnsi="Arial" w:cs="Arial"/>
          <w:sz w:val="24"/>
          <w:szCs w:val="24"/>
        </w:rPr>
        <w:tab/>
      </w:r>
    </w:p>
    <w:p w14:paraId="52A7735F" w14:textId="77777777" w:rsidR="00774F50" w:rsidRDefault="00DA5017" w:rsidP="00DA501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</w:t>
      </w:r>
    </w:p>
    <w:p w14:paraId="3A9CF2B3" w14:textId="7CFCFF93" w:rsidR="00E85F29" w:rsidRDefault="00774F50" w:rsidP="00DA501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FERNANDO</w:t>
      </w:r>
      <w:proofErr w:type="gramStart"/>
      <w:r>
        <w:rPr>
          <w:rFonts w:ascii="Arial" w:hAnsi="Arial" w:cs="Arial"/>
          <w:sz w:val="24"/>
          <w:szCs w:val="24"/>
        </w:rPr>
        <w:t xml:space="preserve">  </w:t>
      </w:r>
      <w:proofErr w:type="gramEnd"/>
      <w:r>
        <w:rPr>
          <w:rFonts w:ascii="Arial" w:hAnsi="Arial" w:cs="Arial"/>
          <w:sz w:val="24"/>
          <w:szCs w:val="24"/>
        </w:rPr>
        <w:t>DA ROSA PAHIM</w:t>
      </w:r>
      <w:r w:rsidR="00DA5017">
        <w:rPr>
          <w:rFonts w:ascii="Arial" w:hAnsi="Arial" w:cs="Arial"/>
          <w:sz w:val="24"/>
          <w:szCs w:val="24"/>
        </w:rPr>
        <w:t xml:space="preserve">                                     </w:t>
      </w:r>
    </w:p>
    <w:p w14:paraId="7AAF4115" w14:textId="40A89954" w:rsidR="00774F50" w:rsidRPr="00DA5017" w:rsidRDefault="00774F50" w:rsidP="00774F5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CLANILTON SILVA SALVADOR                                    PREFEITO MUNICIPAL</w:t>
      </w:r>
      <w:r>
        <w:rPr>
          <w:rFonts w:ascii="Arial" w:hAnsi="Arial" w:cs="Arial"/>
          <w:sz w:val="24"/>
          <w:szCs w:val="24"/>
        </w:rPr>
        <w:tab/>
      </w:r>
    </w:p>
    <w:p w14:paraId="3060B8B8" w14:textId="4C057EC7" w:rsidR="00774F50" w:rsidRPr="00266F75" w:rsidRDefault="00774F50" w:rsidP="00774F50">
      <w:pPr>
        <w:jc w:val="both"/>
      </w:pPr>
      <w:r w:rsidRPr="00266F75">
        <w:t>SEC. MUNIC. DE ADMINISTRAÇÃO</w:t>
      </w:r>
      <w:r>
        <w:t xml:space="preserve">                                            </w:t>
      </w:r>
    </w:p>
    <w:p w14:paraId="099B2883" w14:textId="77777777" w:rsidR="00774F50" w:rsidRPr="00266F75" w:rsidRDefault="00774F50" w:rsidP="00774F50">
      <w:pPr>
        <w:jc w:val="both"/>
        <w:rPr>
          <w:sz w:val="16"/>
          <w:szCs w:val="16"/>
        </w:rPr>
      </w:pPr>
      <w:r w:rsidRPr="00266F75">
        <w:rPr>
          <w:sz w:val="16"/>
          <w:szCs w:val="16"/>
        </w:rPr>
        <w:t>Certifico que o presente decreto foi afixado no</w:t>
      </w:r>
      <w:r>
        <w:rPr>
          <w:sz w:val="16"/>
          <w:szCs w:val="16"/>
        </w:rPr>
        <w:t xml:space="preserve">                                                                      </w:t>
      </w:r>
    </w:p>
    <w:p w14:paraId="206DEFE0" w14:textId="440A1A80" w:rsidR="00774F50" w:rsidRDefault="00774F50" w:rsidP="00774F50">
      <w:pPr>
        <w:jc w:val="both"/>
        <w:rPr>
          <w:sz w:val="16"/>
          <w:szCs w:val="16"/>
        </w:rPr>
      </w:pPr>
      <w:proofErr w:type="gramStart"/>
      <w:r w:rsidRPr="00266F75">
        <w:rPr>
          <w:sz w:val="16"/>
          <w:szCs w:val="16"/>
        </w:rPr>
        <w:t>quad</w:t>
      </w:r>
      <w:r>
        <w:rPr>
          <w:sz w:val="16"/>
          <w:szCs w:val="16"/>
        </w:rPr>
        <w:t>ro</w:t>
      </w:r>
      <w:proofErr w:type="gramEnd"/>
      <w:r>
        <w:rPr>
          <w:sz w:val="16"/>
          <w:szCs w:val="16"/>
        </w:rPr>
        <w:t xml:space="preserve"> de avisos e publicações em 13/05/2022. </w:t>
      </w:r>
      <w:proofErr w:type="gramStart"/>
      <w:r>
        <w:rPr>
          <w:sz w:val="16"/>
          <w:szCs w:val="16"/>
        </w:rPr>
        <w:t>livro</w:t>
      </w:r>
      <w:proofErr w:type="gramEnd"/>
      <w:r>
        <w:rPr>
          <w:sz w:val="16"/>
          <w:szCs w:val="16"/>
        </w:rPr>
        <w:t xml:space="preserve"> 51 .                                                       </w:t>
      </w:r>
    </w:p>
    <w:sectPr w:rsidR="00774F50" w:rsidSect="00774F50">
      <w:headerReference w:type="default" r:id="rId9"/>
      <w:footerReference w:type="default" r:id="rId10"/>
      <w:pgSz w:w="11906" w:h="16838"/>
      <w:pgMar w:top="720" w:right="907" w:bottom="72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E4D2AA" w14:textId="77777777" w:rsidR="00CD00FC" w:rsidRDefault="00CD00FC" w:rsidP="00754ECD">
      <w:r>
        <w:separator/>
      </w:r>
    </w:p>
  </w:endnote>
  <w:endnote w:type="continuationSeparator" w:id="0">
    <w:p w14:paraId="58F7B29A" w14:textId="77777777" w:rsidR="00CD00FC" w:rsidRDefault="00CD00FC" w:rsidP="00754E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A6E10B" w14:textId="77777777" w:rsidR="00774F50" w:rsidRDefault="00774F50" w:rsidP="00774F50">
    <w:pPr>
      <w:pStyle w:val="Rodap"/>
      <w:jc w:val="right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D9AAA2E" wp14:editId="317FA604">
          <wp:simplePos x="0" y="0"/>
          <wp:positionH relativeFrom="column">
            <wp:posOffset>-346710</wp:posOffset>
          </wp:positionH>
          <wp:positionV relativeFrom="paragraph">
            <wp:posOffset>64135</wp:posOffset>
          </wp:positionV>
          <wp:extent cx="1609725" cy="720725"/>
          <wp:effectExtent l="0" t="0" r="9525" b="317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720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910B24F" wp14:editId="609545C8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5" o:spid="_x0000_s1026" style="position:absolute;margin-left:-33.3pt;margin-top:3.55pt;width:458.25pt;height:3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>
      <w:tab/>
    </w:r>
    <w:r>
      <w:tab/>
    </w:r>
    <w:r>
      <w:tab/>
      <w:t xml:space="preserve">  </w:t>
    </w:r>
  </w:p>
  <w:p w14:paraId="3E1423F6" w14:textId="77777777" w:rsidR="00774F50" w:rsidRDefault="00774F50" w:rsidP="00774F50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 xml:space="preserve">Rua General João </w:t>
    </w:r>
    <w:proofErr w:type="spellStart"/>
    <w:r w:rsidRPr="00D97529">
      <w:rPr>
        <w:sz w:val="20"/>
        <w:szCs w:val="20"/>
      </w:rPr>
      <w:t>Antonio</w:t>
    </w:r>
    <w:proofErr w:type="spellEnd"/>
    <w:r w:rsidRPr="00D97529">
      <w:rPr>
        <w:sz w:val="20"/>
        <w:szCs w:val="20"/>
      </w:rPr>
      <w:t xml:space="preserve">, n.º 1305 – São Vicente do </w:t>
    </w:r>
    <w:proofErr w:type="gramStart"/>
    <w:r w:rsidRPr="00D97529">
      <w:rPr>
        <w:sz w:val="20"/>
        <w:szCs w:val="20"/>
      </w:rPr>
      <w:t>Sul -</w:t>
    </w:r>
    <w:r>
      <w:rPr>
        <w:sz w:val="20"/>
        <w:szCs w:val="20"/>
      </w:rPr>
      <w:t>RS</w:t>
    </w:r>
    <w:proofErr w:type="gramEnd"/>
    <w:r>
      <w:rPr>
        <w:sz w:val="20"/>
        <w:szCs w:val="20"/>
      </w:rPr>
      <w:t xml:space="preserve"> – CEP 97420000</w:t>
    </w:r>
  </w:p>
  <w:p w14:paraId="25B45A5A" w14:textId="77777777" w:rsidR="00774F50" w:rsidRDefault="00774F50" w:rsidP="00774F50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1314 - 32571393</w:t>
    </w:r>
  </w:p>
  <w:p w14:paraId="12FAFB33" w14:textId="77777777" w:rsidR="00774F50" w:rsidRDefault="00CD00FC" w:rsidP="00774F50">
    <w:pPr>
      <w:pStyle w:val="Rodap"/>
      <w:jc w:val="right"/>
      <w:rPr>
        <w:sz w:val="20"/>
        <w:szCs w:val="20"/>
      </w:rPr>
    </w:pPr>
    <w:hyperlink r:id="rId2" w:history="1">
      <w:r w:rsidR="00774F50" w:rsidRPr="00F94F51">
        <w:rPr>
          <w:rStyle w:val="Hyperlink"/>
          <w:sz w:val="20"/>
          <w:szCs w:val="20"/>
        </w:rPr>
        <w:t>www.saovicentedosul.rs.gov.br</w:t>
      </w:r>
    </w:hyperlink>
  </w:p>
  <w:p w14:paraId="41839876" w14:textId="77777777" w:rsidR="00774F50" w:rsidRPr="00D97529" w:rsidRDefault="00774F50" w:rsidP="00774F50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14:paraId="707CC4E6" w14:textId="77777777" w:rsidR="00774F50" w:rsidRPr="00D97529" w:rsidRDefault="00774F50" w:rsidP="00774F50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  <w:p w14:paraId="28B67518" w14:textId="1A650C6B" w:rsidR="00754ECD" w:rsidRPr="00774F50" w:rsidRDefault="00754ECD" w:rsidP="00774F5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7133ED" w14:textId="77777777" w:rsidR="00CD00FC" w:rsidRDefault="00CD00FC" w:rsidP="00754ECD">
      <w:r>
        <w:separator/>
      </w:r>
    </w:p>
  </w:footnote>
  <w:footnote w:type="continuationSeparator" w:id="0">
    <w:p w14:paraId="3B26B0A8" w14:textId="77777777" w:rsidR="00CD00FC" w:rsidRDefault="00CD00FC" w:rsidP="00754E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51795D" w14:textId="77777777" w:rsidR="00D269BD" w:rsidRDefault="00D269BD" w:rsidP="00D269BD">
    <w:pPr>
      <w:pStyle w:val="Cabealho"/>
      <w:jc w:val="center"/>
      <w:rPr>
        <w:sz w:val="44"/>
      </w:rPr>
    </w:pPr>
    <w:r>
      <w:rPr>
        <w:sz w:val="44"/>
      </w:rPr>
      <w:object w:dxaOrig="2022" w:dyaOrig="3650" w14:anchorId="4C1B748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3pt;height:70.5pt" o:ole="">
          <v:imagedata r:id="rId1" o:title=""/>
        </v:shape>
        <o:OLEObject Type="Embed" ProgID="CPaint4" ShapeID="_x0000_i1025" DrawAspect="Content" ObjectID="_1713941828" r:id="rId2"/>
      </w:object>
    </w:r>
  </w:p>
  <w:p w14:paraId="54A9D254" w14:textId="77777777" w:rsidR="00D269BD" w:rsidRDefault="00D269BD" w:rsidP="00D269BD">
    <w:pPr>
      <w:pStyle w:val="Cabealho"/>
      <w:jc w:val="center"/>
      <w:rPr>
        <w:b/>
        <w:i/>
      </w:rPr>
    </w:pPr>
    <w:r>
      <w:rPr>
        <w:b/>
        <w:i/>
      </w:rPr>
      <w:t>ESTADO DO RIO GRANDE DO SUL</w:t>
    </w:r>
  </w:p>
  <w:p w14:paraId="11F6CFCA" w14:textId="77777777" w:rsidR="00D269BD" w:rsidRDefault="00D269BD" w:rsidP="00D269BD">
    <w:pPr>
      <w:pStyle w:val="Cabealho"/>
      <w:jc w:val="center"/>
      <w:rPr>
        <w:b/>
        <w:i/>
      </w:rPr>
    </w:pPr>
    <w:r>
      <w:rPr>
        <w:b/>
        <w:i/>
      </w:rPr>
      <w:t>MUNICÍPIO</w:t>
    </w:r>
    <w:proofErr w:type="gramStart"/>
    <w:r>
      <w:rPr>
        <w:b/>
        <w:i/>
      </w:rPr>
      <w:t xml:space="preserve">  </w:t>
    </w:r>
    <w:proofErr w:type="gramEnd"/>
    <w:r>
      <w:rPr>
        <w:b/>
        <w:i/>
      </w:rPr>
      <w:t>DE SÃO VICENTE DO SUL</w:t>
    </w:r>
  </w:p>
  <w:p w14:paraId="448E21BE" w14:textId="77777777" w:rsidR="00D269BD" w:rsidRDefault="00D269BD" w:rsidP="00D269BD">
    <w:pPr>
      <w:pStyle w:val="Cabealho"/>
      <w:pBdr>
        <w:bottom w:val="thinThickThinSmallGap" w:sz="24" w:space="1" w:color="auto"/>
      </w:pBdr>
      <w:jc w:val="center"/>
    </w:pPr>
  </w:p>
  <w:p w14:paraId="3842E0E5" w14:textId="754DFE23" w:rsidR="00754ECD" w:rsidRPr="00D269BD" w:rsidRDefault="00754ECD" w:rsidP="00D269B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F333F"/>
    <w:multiLevelType w:val="hybridMultilevel"/>
    <w:tmpl w:val="DB1A3822"/>
    <w:lvl w:ilvl="0" w:tplc="E2CA07A6">
      <w:start w:val="1"/>
      <w:numFmt w:val="decimalZero"/>
      <w:lvlText w:val="%1-"/>
      <w:lvlJc w:val="left"/>
      <w:pPr>
        <w:ind w:left="750" w:hanging="39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CB1C6D"/>
    <w:multiLevelType w:val="hybridMultilevel"/>
    <w:tmpl w:val="5DA60340"/>
    <w:lvl w:ilvl="0" w:tplc="E02EC8F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7B0E"/>
    <w:rsid w:val="00002D8C"/>
    <w:rsid w:val="00005489"/>
    <w:rsid w:val="00006A0D"/>
    <w:rsid w:val="00016055"/>
    <w:rsid w:val="00021C0B"/>
    <w:rsid w:val="00021C43"/>
    <w:rsid w:val="00023D1A"/>
    <w:rsid w:val="00042C16"/>
    <w:rsid w:val="000500A3"/>
    <w:rsid w:val="0008426C"/>
    <w:rsid w:val="000A3BA2"/>
    <w:rsid w:val="000A49B2"/>
    <w:rsid w:val="000A79AB"/>
    <w:rsid w:val="000F5C65"/>
    <w:rsid w:val="00104136"/>
    <w:rsid w:val="00115E74"/>
    <w:rsid w:val="0013321C"/>
    <w:rsid w:val="001335BA"/>
    <w:rsid w:val="00136DA5"/>
    <w:rsid w:val="0014784A"/>
    <w:rsid w:val="0017733A"/>
    <w:rsid w:val="00195272"/>
    <w:rsid w:val="001952FD"/>
    <w:rsid w:val="001B5950"/>
    <w:rsid w:val="001E120A"/>
    <w:rsid w:val="001E66F0"/>
    <w:rsid w:val="001E7BD9"/>
    <w:rsid w:val="001F31B0"/>
    <w:rsid w:val="0020047C"/>
    <w:rsid w:val="00216781"/>
    <w:rsid w:val="00222153"/>
    <w:rsid w:val="002329A7"/>
    <w:rsid w:val="00234E26"/>
    <w:rsid w:val="00234F08"/>
    <w:rsid w:val="00253B54"/>
    <w:rsid w:val="00253F8B"/>
    <w:rsid w:val="00264BDF"/>
    <w:rsid w:val="0026725F"/>
    <w:rsid w:val="00267AF6"/>
    <w:rsid w:val="002B2CFC"/>
    <w:rsid w:val="002C7FD2"/>
    <w:rsid w:val="002D48C3"/>
    <w:rsid w:val="002E2D9E"/>
    <w:rsid w:val="00301A0E"/>
    <w:rsid w:val="00304AAA"/>
    <w:rsid w:val="00311E18"/>
    <w:rsid w:val="00311FB9"/>
    <w:rsid w:val="00313AFA"/>
    <w:rsid w:val="00317AF8"/>
    <w:rsid w:val="00332BB3"/>
    <w:rsid w:val="00343689"/>
    <w:rsid w:val="003559EA"/>
    <w:rsid w:val="0038125B"/>
    <w:rsid w:val="00381356"/>
    <w:rsid w:val="00391F6A"/>
    <w:rsid w:val="00392BAB"/>
    <w:rsid w:val="003A2DD5"/>
    <w:rsid w:val="003C1468"/>
    <w:rsid w:val="003D4974"/>
    <w:rsid w:val="003D4CB0"/>
    <w:rsid w:val="003E5348"/>
    <w:rsid w:val="003E7896"/>
    <w:rsid w:val="00417AB9"/>
    <w:rsid w:val="004200C3"/>
    <w:rsid w:val="00434105"/>
    <w:rsid w:val="004505EB"/>
    <w:rsid w:val="004525BA"/>
    <w:rsid w:val="00453967"/>
    <w:rsid w:val="0045695C"/>
    <w:rsid w:val="00474AC9"/>
    <w:rsid w:val="004A046D"/>
    <w:rsid w:val="004A3E6F"/>
    <w:rsid w:val="004A4070"/>
    <w:rsid w:val="004B3BB1"/>
    <w:rsid w:val="004C2C53"/>
    <w:rsid w:val="00511ED7"/>
    <w:rsid w:val="00521E1D"/>
    <w:rsid w:val="00541D74"/>
    <w:rsid w:val="00555DB2"/>
    <w:rsid w:val="005576BF"/>
    <w:rsid w:val="00557768"/>
    <w:rsid w:val="0057321D"/>
    <w:rsid w:val="00583EB1"/>
    <w:rsid w:val="005B393C"/>
    <w:rsid w:val="005B446E"/>
    <w:rsid w:val="005C401C"/>
    <w:rsid w:val="005C49BB"/>
    <w:rsid w:val="005D53E2"/>
    <w:rsid w:val="00601176"/>
    <w:rsid w:val="00607438"/>
    <w:rsid w:val="00611FD5"/>
    <w:rsid w:val="006251EE"/>
    <w:rsid w:val="00626D19"/>
    <w:rsid w:val="0063011B"/>
    <w:rsid w:val="00632F0C"/>
    <w:rsid w:val="00634844"/>
    <w:rsid w:val="00637C55"/>
    <w:rsid w:val="0065649A"/>
    <w:rsid w:val="00680BB3"/>
    <w:rsid w:val="00687F17"/>
    <w:rsid w:val="006B1F8E"/>
    <w:rsid w:val="006C1411"/>
    <w:rsid w:val="006C3CF6"/>
    <w:rsid w:val="007069C2"/>
    <w:rsid w:val="00706A36"/>
    <w:rsid w:val="00707091"/>
    <w:rsid w:val="0074270E"/>
    <w:rsid w:val="00742C20"/>
    <w:rsid w:val="00753B31"/>
    <w:rsid w:val="00754ECD"/>
    <w:rsid w:val="00767E65"/>
    <w:rsid w:val="007739C7"/>
    <w:rsid w:val="00774F50"/>
    <w:rsid w:val="007762F4"/>
    <w:rsid w:val="00781E07"/>
    <w:rsid w:val="007833D5"/>
    <w:rsid w:val="007919F9"/>
    <w:rsid w:val="007A5977"/>
    <w:rsid w:val="007A651E"/>
    <w:rsid w:val="007D29E5"/>
    <w:rsid w:val="00831E6E"/>
    <w:rsid w:val="0084058D"/>
    <w:rsid w:val="00843296"/>
    <w:rsid w:val="008505C0"/>
    <w:rsid w:val="0085143C"/>
    <w:rsid w:val="00854F0A"/>
    <w:rsid w:val="008720D0"/>
    <w:rsid w:val="00880485"/>
    <w:rsid w:val="00884019"/>
    <w:rsid w:val="008A1B77"/>
    <w:rsid w:val="008A22BE"/>
    <w:rsid w:val="008B525B"/>
    <w:rsid w:val="008D0669"/>
    <w:rsid w:val="008D08CF"/>
    <w:rsid w:val="008D3815"/>
    <w:rsid w:val="008F2454"/>
    <w:rsid w:val="008F37D6"/>
    <w:rsid w:val="00904FB8"/>
    <w:rsid w:val="00917C5A"/>
    <w:rsid w:val="00926239"/>
    <w:rsid w:val="00946718"/>
    <w:rsid w:val="00952425"/>
    <w:rsid w:val="00956F7F"/>
    <w:rsid w:val="0096441B"/>
    <w:rsid w:val="009B753A"/>
    <w:rsid w:val="00A06444"/>
    <w:rsid w:val="00A72B5E"/>
    <w:rsid w:val="00A86F8B"/>
    <w:rsid w:val="00AA686F"/>
    <w:rsid w:val="00AD178D"/>
    <w:rsid w:val="00AD2F8B"/>
    <w:rsid w:val="00AE1118"/>
    <w:rsid w:val="00B07772"/>
    <w:rsid w:val="00B13204"/>
    <w:rsid w:val="00B15851"/>
    <w:rsid w:val="00B71C37"/>
    <w:rsid w:val="00B95B88"/>
    <w:rsid w:val="00BD783A"/>
    <w:rsid w:val="00C02096"/>
    <w:rsid w:val="00C347C6"/>
    <w:rsid w:val="00C41001"/>
    <w:rsid w:val="00C47190"/>
    <w:rsid w:val="00C64579"/>
    <w:rsid w:val="00C67192"/>
    <w:rsid w:val="00C84BD0"/>
    <w:rsid w:val="00C903A0"/>
    <w:rsid w:val="00C907D1"/>
    <w:rsid w:val="00CD00FC"/>
    <w:rsid w:val="00CD2792"/>
    <w:rsid w:val="00D15225"/>
    <w:rsid w:val="00D269BD"/>
    <w:rsid w:val="00D3202F"/>
    <w:rsid w:val="00D56D38"/>
    <w:rsid w:val="00D57B60"/>
    <w:rsid w:val="00D60793"/>
    <w:rsid w:val="00D67F4E"/>
    <w:rsid w:val="00D7395F"/>
    <w:rsid w:val="00DA5017"/>
    <w:rsid w:val="00DB6231"/>
    <w:rsid w:val="00DC3EA2"/>
    <w:rsid w:val="00DC5AE0"/>
    <w:rsid w:val="00DC62B4"/>
    <w:rsid w:val="00E11BAE"/>
    <w:rsid w:val="00E12365"/>
    <w:rsid w:val="00E15278"/>
    <w:rsid w:val="00E42706"/>
    <w:rsid w:val="00E52C47"/>
    <w:rsid w:val="00E662C3"/>
    <w:rsid w:val="00E67176"/>
    <w:rsid w:val="00E763E5"/>
    <w:rsid w:val="00E77B0E"/>
    <w:rsid w:val="00E77F55"/>
    <w:rsid w:val="00E85F29"/>
    <w:rsid w:val="00EB3255"/>
    <w:rsid w:val="00EB32AC"/>
    <w:rsid w:val="00EC65F2"/>
    <w:rsid w:val="00EF568F"/>
    <w:rsid w:val="00F02991"/>
    <w:rsid w:val="00F0477E"/>
    <w:rsid w:val="00F3216F"/>
    <w:rsid w:val="00F325A9"/>
    <w:rsid w:val="00F5657E"/>
    <w:rsid w:val="00F63D7F"/>
    <w:rsid w:val="00F73BF5"/>
    <w:rsid w:val="00F86F49"/>
    <w:rsid w:val="00F95F81"/>
    <w:rsid w:val="00FA3EC0"/>
    <w:rsid w:val="00FA455A"/>
    <w:rsid w:val="00FB19A2"/>
    <w:rsid w:val="00FB1E8F"/>
    <w:rsid w:val="00FB319A"/>
    <w:rsid w:val="00FB4954"/>
    <w:rsid w:val="00FB4A92"/>
    <w:rsid w:val="00FE03E9"/>
    <w:rsid w:val="00FE2529"/>
    <w:rsid w:val="00FE3C98"/>
    <w:rsid w:val="00FE4514"/>
    <w:rsid w:val="00FF2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2E4C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6A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706A36"/>
  </w:style>
  <w:style w:type="paragraph" w:styleId="Cabealho">
    <w:name w:val="header"/>
    <w:basedOn w:val="Normal"/>
    <w:link w:val="CabealhoChar"/>
    <w:unhideWhenUsed/>
    <w:rsid w:val="00754EC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754ECD"/>
  </w:style>
  <w:style w:type="paragraph" w:styleId="Rodap">
    <w:name w:val="footer"/>
    <w:basedOn w:val="Normal"/>
    <w:link w:val="RodapChar"/>
    <w:uiPriority w:val="99"/>
    <w:unhideWhenUsed/>
    <w:rsid w:val="00754EC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54ECD"/>
  </w:style>
  <w:style w:type="paragraph" w:styleId="Textodebalo">
    <w:name w:val="Balloon Text"/>
    <w:basedOn w:val="Normal"/>
    <w:link w:val="TextodebaloChar"/>
    <w:uiPriority w:val="99"/>
    <w:semiHidden/>
    <w:unhideWhenUsed/>
    <w:rsid w:val="00754EC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4ECD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D7395F"/>
    <w:pPr>
      <w:ind w:left="720"/>
      <w:contextualSpacing/>
    </w:pPr>
  </w:style>
  <w:style w:type="paragraph" w:styleId="Ttulo">
    <w:name w:val="Title"/>
    <w:basedOn w:val="Normal"/>
    <w:link w:val="TtuloChar"/>
    <w:qFormat/>
    <w:rsid w:val="007833D5"/>
    <w:pPr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7833D5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774F50"/>
    <w:rPr>
      <w:color w:val="5F5F5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6A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706A36"/>
  </w:style>
  <w:style w:type="paragraph" w:styleId="Cabealho">
    <w:name w:val="header"/>
    <w:basedOn w:val="Normal"/>
    <w:link w:val="CabealhoChar"/>
    <w:unhideWhenUsed/>
    <w:rsid w:val="00754EC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754ECD"/>
  </w:style>
  <w:style w:type="paragraph" w:styleId="Rodap">
    <w:name w:val="footer"/>
    <w:basedOn w:val="Normal"/>
    <w:link w:val="RodapChar"/>
    <w:uiPriority w:val="99"/>
    <w:unhideWhenUsed/>
    <w:rsid w:val="00754EC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54ECD"/>
  </w:style>
  <w:style w:type="paragraph" w:styleId="Textodebalo">
    <w:name w:val="Balloon Text"/>
    <w:basedOn w:val="Normal"/>
    <w:link w:val="TextodebaloChar"/>
    <w:uiPriority w:val="99"/>
    <w:semiHidden/>
    <w:unhideWhenUsed/>
    <w:rsid w:val="00754EC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4ECD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D7395F"/>
    <w:pPr>
      <w:ind w:left="720"/>
      <w:contextualSpacing/>
    </w:pPr>
  </w:style>
  <w:style w:type="paragraph" w:styleId="Ttulo">
    <w:name w:val="Title"/>
    <w:basedOn w:val="Normal"/>
    <w:link w:val="TtuloChar"/>
    <w:qFormat/>
    <w:rsid w:val="007833D5"/>
    <w:pPr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7833D5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774F50"/>
    <w:rPr>
      <w:color w:val="5F5F5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Timbre_Educa&#231;&#227;o.dotx" TargetMode="External"/></Relationships>
</file>

<file path=word/theme/theme1.xml><?xml version="1.0" encoding="utf-8"?>
<a:theme xmlns:a="http://schemas.openxmlformats.org/drawingml/2006/main" name="Tema do Office">
  <a:themeElements>
    <a:clrScheme name="Escala de Cinza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Escritório Clássico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DE0C26-727A-47F6-A00B-E9B820269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Timbre_Educação</Template>
  <TotalTime>13</TotalTime>
  <Pages>1</Pages>
  <Words>241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</dc:creator>
  <cp:lastModifiedBy>Usuário</cp:lastModifiedBy>
  <cp:revision>6</cp:revision>
  <cp:lastPrinted>2022-05-13T13:04:00Z</cp:lastPrinted>
  <dcterms:created xsi:type="dcterms:W3CDTF">2022-05-13T12:46:00Z</dcterms:created>
  <dcterms:modified xsi:type="dcterms:W3CDTF">2022-05-13T13:11:00Z</dcterms:modified>
</cp:coreProperties>
</file>