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58F" w:rsidRPr="00873B7B" w:rsidRDefault="0022258F" w:rsidP="005E4421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(</w:t>
      </w:r>
      <w:r w:rsidRPr="00873B7B">
        <w:rPr>
          <w:rFonts w:ascii="Arial Narrow" w:hAnsi="Arial Narrow" w:cs="Arial Narrow"/>
          <w:sz w:val="22"/>
          <w:szCs w:val="22"/>
          <w:u w:val="single"/>
        </w:rPr>
        <w:t>Utilizar a logomarca da entidade</w:t>
      </w:r>
      <w:r w:rsidRPr="00873B7B">
        <w:rPr>
          <w:rFonts w:ascii="Arial Narrow" w:hAnsi="Arial Narrow" w:cs="Arial Narrow"/>
          <w:sz w:val="22"/>
          <w:szCs w:val="22"/>
        </w:rPr>
        <w:t>)</w:t>
      </w: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b/>
          <w:bCs/>
          <w:sz w:val="22"/>
          <w:szCs w:val="22"/>
        </w:rPr>
        <w:t>ANEXO II</w:t>
      </w: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b/>
          <w:bCs/>
          <w:sz w:val="22"/>
          <w:szCs w:val="22"/>
        </w:rPr>
        <w:t>FORMULARIO DE INSCRIÇÃO</w:t>
      </w:r>
    </w:p>
    <w:p w:rsidR="0022258F" w:rsidRDefault="0022258F" w:rsidP="005E4421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0B75D1" w:rsidRDefault="000B75D1" w:rsidP="005E4421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0B75D1" w:rsidRPr="00873B7B" w:rsidRDefault="000B75D1" w:rsidP="005E4421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TITULO/NOME DO PROJETO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____________________________________________________________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NOME DA ENTIDADE PROPONENTE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____________________________________________________________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PROPOSTA QUE BUSCA EXECUTAR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  <w:r w:rsidRPr="00873B7B">
        <w:rPr>
          <w:rFonts w:ascii="Arial Narrow" w:hAnsi="Arial Narrow"/>
          <w:sz w:val="22"/>
          <w:szCs w:val="22"/>
        </w:rPr>
        <w:t>_________________________________________________________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  <w:r w:rsidRPr="00873B7B">
        <w:rPr>
          <w:rFonts w:ascii="Arial Narrow" w:hAnsi="Arial Narrow"/>
          <w:sz w:val="22"/>
          <w:szCs w:val="22"/>
        </w:rPr>
        <w:t>_________________________________________________________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  <w:r w:rsidRPr="00873B7B">
        <w:rPr>
          <w:rFonts w:ascii="Arial Narrow" w:hAnsi="Arial Narrow"/>
          <w:sz w:val="22"/>
          <w:szCs w:val="22"/>
        </w:rPr>
        <w:t>_________________________________________________________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NOME DO RESPONSÁVEL PELO PROJETO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___________________________________________________________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0B75D1" w:rsidRDefault="000B75D1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0B75D1" w:rsidRPr="00873B7B" w:rsidRDefault="000B75D1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 Narrow"/>
          <w:sz w:val="22"/>
          <w:szCs w:val="22"/>
        </w:rPr>
      </w:pPr>
    </w:p>
    <w:p w:rsidR="00AF053D" w:rsidRPr="00873B7B" w:rsidRDefault="00AF053D" w:rsidP="005E4421">
      <w:pPr>
        <w:jc w:val="center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São Vicente do Sul, ___de </w:t>
      </w:r>
      <w:r w:rsidR="0022258F" w:rsidRPr="00873B7B">
        <w:rPr>
          <w:rFonts w:ascii="Arial Narrow" w:hAnsi="Arial Narrow" w:cs="Arial Narrow"/>
          <w:color w:val="000000"/>
          <w:sz w:val="22"/>
          <w:szCs w:val="22"/>
        </w:rPr>
        <w:t>__________________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proofErr w:type="spellStart"/>
      <w:r w:rsidRPr="00873B7B">
        <w:rPr>
          <w:rFonts w:ascii="Arial Narrow" w:hAnsi="Arial Narrow" w:cs="Arial Narrow"/>
          <w:color w:val="000000"/>
          <w:sz w:val="22"/>
          <w:szCs w:val="22"/>
        </w:rPr>
        <w:t>de</w:t>
      </w:r>
      <w:proofErr w:type="spell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202</w:t>
      </w:r>
      <w:r w:rsidR="00F961BD">
        <w:rPr>
          <w:rFonts w:ascii="Arial Narrow" w:hAnsi="Arial Narrow" w:cs="Arial Narrow"/>
          <w:color w:val="000000"/>
          <w:sz w:val="22"/>
          <w:szCs w:val="22"/>
        </w:rPr>
        <w:t>4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.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0B75D1" w:rsidRDefault="000B75D1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0B75D1" w:rsidRPr="00873B7B" w:rsidRDefault="000B75D1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  <w:r w:rsidRPr="00873B7B">
        <w:rPr>
          <w:rFonts w:ascii="Arial Narrow" w:hAnsi="Arial Narrow"/>
          <w:sz w:val="22"/>
          <w:szCs w:val="22"/>
        </w:rPr>
        <w:t>________________________</w:t>
      </w: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Calibri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Assinatura do responsável pelo projeto</w:t>
      </w:r>
    </w:p>
    <w:sectPr w:rsidR="00AF053D" w:rsidRPr="00873B7B" w:rsidSect="0001540D">
      <w:headerReference w:type="default" r:id="rId8"/>
      <w:footerReference w:type="default" r:id="rId9"/>
      <w:pgSz w:w="11906" w:h="16838" w:code="9"/>
      <w:pgMar w:top="567" w:right="1134" w:bottom="567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6D9" w:rsidRDefault="009076D9">
      <w:r>
        <w:separator/>
      </w:r>
    </w:p>
  </w:endnote>
  <w:endnote w:type="continuationSeparator" w:id="0">
    <w:p w:rsidR="009076D9" w:rsidRDefault="0090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1BB" w:rsidRDefault="009076D9" w:rsidP="00F052A2">
    <w:pPr>
      <w:pStyle w:val="Rodap"/>
      <w:tabs>
        <w:tab w:val="left" w:pos="5827"/>
        <w:tab w:val="left" w:pos="5870"/>
        <w:tab w:val="left" w:pos="5974"/>
      </w:tabs>
      <w:ind w:right="141"/>
      <w:jc w:val="right"/>
      <w:rPr>
        <w:rFonts w:ascii="Arial Narrow" w:hAnsi="Arial Narrow" w:cs="Arial Narrow"/>
        <w:b/>
        <w:color w:val="0000CC"/>
        <w:sz w:val="20"/>
        <w:szCs w:val="20"/>
      </w:rPr>
    </w:pPr>
    <w:r>
      <w:rPr>
        <w:rFonts w:ascii="Arial Narrow" w:hAnsi="Arial Narrow" w:cs="Arial Narrow"/>
        <w:color w:val="000000"/>
        <w:sz w:val="16"/>
        <w:szCs w:val="16"/>
      </w:rPr>
      <w:pict>
        <v:rect id="_x0000_i1026" style="width:0;height:1.5pt" o:hralign="center" o:hrstd="t" o:hr="t" fillcolor="#a0a0a0" stroked="f"/>
      </w:pict>
    </w:r>
  </w:p>
  <w:p w:rsidR="00BB31BB" w:rsidRPr="007F2205" w:rsidRDefault="00BB31BB" w:rsidP="00F052A2">
    <w:pPr>
      <w:pStyle w:val="Rodap"/>
      <w:tabs>
        <w:tab w:val="left" w:pos="5827"/>
        <w:tab w:val="left" w:pos="5870"/>
        <w:tab w:val="left" w:pos="5974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 w:rsidRPr="00BC4AA5">
      <w:rPr>
        <w:rFonts w:ascii="Arial Narrow" w:hAnsi="Arial Narrow" w:cs="Arial Narrow"/>
        <w:b/>
        <w:color w:val="0000CC"/>
        <w:sz w:val="20"/>
        <w:szCs w:val="20"/>
      </w:rPr>
      <w:t>Página</w:t>
    </w:r>
    <w:r w:rsidRPr="007F2205">
      <w:rPr>
        <w:rFonts w:ascii="Arial Narrow" w:hAnsi="Arial Narrow" w:cs="Arial Narrow"/>
        <w:color w:val="0000CC"/>
        <w:sz w:val="20"/>
        <w:szCs w:val="20"/>
      </w:rPr>
      <w:t xml:space="preserve"> 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begin"/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instrText>PAGE</w:instrTex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separate"/>
    </w:r>
    <w:r w:rsidR="009E68F7">
      <w:rPr>
        <w:rFonts w:ascii="Arial Narrow" w:hAnsi="Arial Narrow" w:cs="Arial Narrow"/>
        <w:b/>
        <w:bCs/>
        <w:noProof/>
        <w:color w:val="0000CC"/>
        <w:sz w:val="20"/>
        <w:szCs w:val="20"/>
      </w:rPr>
      <w:t>1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end"/>
    </w:r>
    <w:r w:rsidRPr="007F2205">
      <w:rPr>
        <w:rFonts w:ascii="Arial Narrow" w:hAnsi="Arial Narrow" w:cs="Arial Narrow"/>
        <w:color w:val="0000CC"/>
        <w:sz w:val="20"/>
        <w:szCs w:val="20"/>
      </w:rPr>
      <w:t xml:space="preserve"> de 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begin"/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instrText>NUMPAGES</w:instrTex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separate"/>
    </w:r>
    <w:r w:rsidR="009E68F7">
      <w:rPr>
        <w:rFonts w:ascii="Arial Narrow" w:hAnsi="Arial Narrow" w:cs="Arial Narrow"/>
        <w:b/>
        <w:bCs/>
        <w:noProof/>
        <w:color w:val="0000CC"/>
        <w:sz w:val="20"/>
        <w:szCs w:val="20"/>
      </w:rPr>
      <w:t>1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end"/>
    </w:r>
  </w:p>
  <w:p w:rsidR="00BB31BB" w:rsidRPr="007F2205" w:rsidRDefault="00BB31BB" w:rsidP="00F052A2">
    <w:pPr>
      <w:tabs>
        <w:tab w:val="center" w:pos="4419"/>
        <w:tab w:val="left" w:pos="5827"/>
        <w:tab w:val="left" w:pos="5974"/>
        <w:tab w:val="right" w:pos="8838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t>licitacao@saovicentedosul.rs.gov.br</w:t>
    </w:r>
  </w:p>
  <w:p w:rsidR="00BB31BB" w:rsidRDefault="00BB31BB" w:rsidP="00F052A2">
    <w:pPr>
      <w:tabs>
        <w:tab w:val="center" w:pos="4419"/>
        <w:tab w:val="left" w:pos="5827"/>
        <w:tab w:val="left" w:pos="5974"/>
        <w:tab w:val="right" w:pos="8838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>
      <w:rPr>
        <w:rFonts w:ascii="Arial Narrow" w:hAnsi="Arial Narrow" w:cs="Arial Narrow"/>
        <w:b/>
        <w:bCs/>
        <w:color w:val="0000CC"/>
        <w:sz w:val="20"/>
        <w:szCs w:val="20"/>
      </w:rPr>
      <w:t>Rua General João Antô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t>nio, 1305 –Centro–CEP: 97420-000</w:t>
    </w:r>
  </w:p>
  <w:p w:rsidR="00BB31BB" w:rsidRDefault="00BB31BB" w:rsidP="00F052A2">
    <w:pPr>
      <w:pStyle w:val="Rodap"/>
      <w:jc w:val="right"/>
    </w:pPr>
    <w:r>
      <w:rPr>
        <w:rFonts w:ascii="Arial Narrow" w:hAnsi="Arial Narrow" w:cs="Arial Narrow"/>
        <w:b/>
        <w:bCs/>
        <w:color w:val="0000CC"/>
        <w:sz w:val="20"/>
        <w:szCs w:val="20"/>
      </w:rPr>
      <w:t xml:space="preserve">Fone: </w:t>
    </w:r>
    <w:proofErr w:type="gramStart"/>
    <w:r>
      <w:rPr>
        <w:rFonts w:ascii="Arial Narrow" w:hAnsi="Arial Narrow" w:cs="Arial Narrow"/>
        <w:b/>
        <w:bCs/>
        <w:color w:val="0000CC"/>
        <w:sz w:val="20"/>
        <w:szCs w:val="20"/>
      </w:rPr>
      <w:t>0800.000.4377 ramal</w:t>
    </w:r>
    <w:proofErr w:type="gramEnd"/>
    <w:r>
      <w:rPr>
        <w:rFonts w:ascii="Arial Narrow" w:hAnsi="Arial Narrow" w:cs="Arial Narrow"/>
        <w:b/>
        <w:bCs/>
        <w:color w:val="0000CC"/>
        <w:sz w:val="20"/>
        <w:szCs w:val="20"/>
      </w:rPr>
      <w:t xml:space="preserve"> 221</w:t>
    </w:r>
  </w:p>
  <w:p w:rsidR="00BB31BB" w:rsidRDefault="00BB31BB" w:rsidP="000154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6D9" w:rsidRDefault="009076D9">
      <w:r>
        <w:separator/>
      </w:r>
    </w:p>
  </w:footnote>
  <w:footnote w:type="continuationSeparator" w:id="0">
    <w:p w:rsidR="009076D9" w:rsidRDefault="00907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BB31BB" w:rsidTr="00BB31BB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BB31BB" w:rsidRDefault="00BB31BB" w:rsidP="00F052A2">
          <w:pPr>
            <w:ind w:right="-14"/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44DA209D" wp14:editId="7F21F70E">
                <wp:extent cx="638175" cy="6667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BB31BB" w:rsidRPr="002D3285" w:rsidRDefault="00BB31BB" w:rsidP="00F052A2">
          <w:pPr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BB31BB" w:rsidRPr="002D3285" w:rsidRDefault="00BB31BB" w:rsidP="00F052A2">
          <w:pPr>
            <w:tabs>
              <w:tab w:val="center" w:pos="4419"/>
              <w:tab w:val="right" w:pos="8838"/>
            </w:tabs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ÍPIO DE SÃO VICENTE DO SUL</w:t>
          </w:r>
        </w:p>
        <w:p w:rsidR="00BB31BB" w:rsidRPr="002D3285" w:rsidRDefault="00BB31BB" w:rsidP="00F052A2">
          <w:pPr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SECRETARIA MUNICIPAL DE ADMINISTRAÇÃO - 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SETOR DE LICITAÇÕES</w:t>
          </w:r>
        </w:p>
        <w:p w:rsidR="00BB31BB" w:rsidRDefault="00BB31BB" w:rsidP="00F052A2">
          <w:pPr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871/2024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–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LICITATÓRIO Nº 411/2024</w:t>
          </w:r>
        </w:p>
        <w:p w:rsidR="00BB31BB" w:rsidRDefault="00BB31BB" w:rsidP="00CF34C5">
          <w:pPr>
            <w:ind w:right="-14"/>
            <w:rPr>
              <w:sz w:val="22"/>
              <w:szCs w:val="22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CHAMAMENTO PÚBLICO N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005/2024</w:t>
          </w:r>
        </w:p>
      </w:tc>
    </w:tr>
  </w:tbl>
  <w:p w:rsidR="00BB31BB" w:rsidRDefault="009076D9">
    <w:pPr>
      <w:rPr>
        <w:rFonts w:ascii="Arial Narrow" w:hAnsi="Arial Narrow" w:cs="Arial Narrow"/>
        <w:color w:val="000000"/>
        <w:sz w:val="16"/>
        <w:szCs w:val="16"/>
      </w:rPr>
    </w:pPr>
    <w:r>
      <w:rPr>
        <w:rFonts w:ascii="Arial Narrow" w:hAnsi="Arial Narrow" w:cs="Arial Narrow"/>
        <w:color w:val="000000"/>
        <w:sz w:val="16"/>
        <w:szCs w:val="16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DC"/>
    <w:multiLevelType w:val="hybridMultilevel"/>
    <w:tmpl w:val="4420D8C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54B4124"/>
    <w:multiLevelType w:val="hybridMultilevel"/>
    <w:tmpl w:val="6678A0F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0A1F77C9"/>
    <w:multiLevelType w:val="hybridMultilevel"/>
    <w:tmpl w:val="45505DCE"/>
    <w:lvl w:ilvl="0" w:tplc="FC40C9A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BC11778"/>
    <w:multiLevelType w:val="hybridMultilevel"/>
    <w:tmpl w:val="2196BB2E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C8B623D"/>
    <w:multiLevelType w:val="hybridMultilevel"/>
    <w:tmpl w:val="EDE870D0"/>
    <w:lvl w:ilvl="0" w:tplc="626E9642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626E9642">
      <w:start w:val="1"/>
      <w:numFmt w:val="lowerLetter"/>
      <w:lvlText w:val="%2)"/>
      <w:lvlJc w:val="left"/>
      <w:pPr>
        <w:ind w:left="3708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0E0B680A"/>
    <w:multiLevelType w:val="hybridMultilevel"/>
    <w:tmpl w:val="392800E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0FE334A3"/>
    <w:multiLevelType w:val="hybridMultilevel"/>
    <w:tmpl w:val="39EA2A60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10F7039F"/>
    <w:multiLevelType w:val="hybridMultilevel"/>
    <w:tmpl w:val="A8D441D8"/>
    <w:lvl w:ilvl="0" w:tplc="75DE304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132826BF"/>
    <w:multiLevelType w:val="hybridMultilevel"/>
    <w:tmpl w:val="D480CDD2"/>
    <w:lvl w:ilvl="0" w:tplc="A880C01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3BBE53FE">
      <w:start w:val="1"/>
      <w:numFmt w:val="lowerLetter"/>
      <w:lvlText w:val="%2)"/>
      <w:lvlJc w:val="left"/>
      <w:pPr>
        <w:ind w:left="2574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E387F13"/>
    <w:multiLevelType w:val="hybridMultilevel"/>
    <w:tmpl w:val="77B4D18C"/>
    <w:lvl w:ilvl="0" w:tplc="71D8D140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206B5712"/>
    <w:multiLevelType w:val="hybridMultilevel"/>
    <w:tmpl w:val="4AB6B42C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2C00559C">
      <w:start w:val="1"/>
      <w:numFmt w:val="lowerLetter"/>
      <w:lvlText w:val="%2)"/>
      <w:lvlJc w:val="lef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207018C7"/>
    <w:multiLevelType w:val="hybridMultilevel"/>
    <w:tmpl w:val="557E1CF8"/>
    <w:lvl w:ilvl="0" w:tplc="CCBA9FF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1446383"/>
    <w:multiLevelType w:val="hybridMultilevel"/>
    <w:tmpl w:val="9A202A14"/>
    <w:lvl w:ilvl="0" w:tplc="9F60CC3C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5264CF2"/>
    <w:multiLevelType w:val="hybridMultilevel"/>
    <w:tmpl w:val="131C9BE4"/>
    <w:lvl w:ilvl="0" w:tplc="015C61E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25E32943"/>
    <w:multiLevelType w:val="hybridMultilevel"/>
    <w:tmpl w:val="3F7E377E"/>
    <w:lvl w:ilvl="0" w:tplc="462C85D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26264091"/>
    <w:multiLevelType w:val="hybridMultilevel"/>
    <w:tmpl w:val="8BF01A44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9D33D2E"/>
    <w:multiLevelType w:val="hybridMultilevel"/>
    <w:tmpl w:val="B03C6850"/>
    <w:lvl w:ilvl="0" w:tplc="E4761CB2">
      <w:start w:val="1"/>
      <w:numFmt w:val="upp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" w15:restartNumberingAfterBreak="0">
    <w:nsid w:val="2C044165"/>
    <w:multiLevelType w:val="hybridMultilevel"/>
    <w:tmpl w:val="F1A6378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8" w15:restartNumberingAfterBreak="0">
    <w:nsid w:val="30614825"/>
    <w:multiLevelType w:val="hybridMultilevel"/>
    <w:tmpl w:val="73C4905C"/>
    <w:lvl w:ilvl="0" w:tplc="C3CA910C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31C45BF5"/>
    <w:multiLevelType w:val="hybridMultilevel"/>
    <w:tmpl w:val="B53EC05E"/>
    <w:lvl w:ilvl="0" w:tplc="8190F62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329716CA"/>
    <w:multiLevelType w:val="hybridMultilevel"/>
    <w:tmpl w:val="EC0622D0"/>
    <w:lvl w:ilvl="0" w:tplc="FA40FC2A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2D12CF7"/>
    <w:multiLevelType w:val="hybridMultilevel"/>
    <w:tmpl w:val="FBF23E3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2D2569E"/>
    <w:multiLevelType w:val="hybridMultilevel"/>
    <w:tmpl w:val="F6608854"/>
    <w:lvl w:ilvl="0" w:tplc="9C40E3E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8247183"/>
    <w:multiLevelType w:val="hybridMultilevel"/>
    <w:tmpl w:val="DAA6D4E6"/>
    <w:lvl w:ilvl="0" w:tplc="0A8C22B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8E31510"/>
    <w:multiLevelType w:val="hybridMultilevel"/>
    <w:tmpl w:val="6316A76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5" w15:restartNumberingAfterBreak="0">
    <w:nsid w:val="3A714418"/>
    <w:multiLevelType w:val="hybridMultilevel"/>
    <w:tmpl w:val="3B56AAB2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AB15138"/>
    <w:multiLevelType w:val="hybridMultilevel"/>
    <w:tmpl w:val="BA606648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3BFC7178"/>
    <w:multiLevelType w:val="hybridMultilevel"/>
    <w:tmpl w:val="58D2DCA4"/>
    <w:lvl w:ilvl="0" w:tplc="0C160CB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40542756"/>
    <w:multiLevelType w:val="hybridMultilevel"/>
    <w:tmpl w:val="B096E71C"/>
    <w:lvl w:ilvl="0" w:tplc="D9EA7C0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42F61430"/>
    <w:multiLevelType w:val="hybridMultilevel"/>
    <w:tmpl w:val="6ABE800C"/>
    <w:lvl w:ilvl="0" w:tplc="B4B62B3A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47EC6E29"/>
    <w:multiLevelType w:val="hybridMultilevel"/>
    <w:tmpl w:val="DE4EDDFE"/>
    <w:lvl w:ilvl="0" w:tplc="F9442D94">
      <w:start w:val="1"/>
      <w:numFmt w:val="upperRoman"/>
      <w:lvlText w:val="%1."/>
      <w:lvlJc w:val="righ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1" w15:restartNumberingAfterBreak="0">
    <w:nsid w:val="481E62E9"/>
    <w:multiLevelType w:val="hybridMultilevel"/>
    <w:tmpl w:val="FBF23E3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486512DD"/>
    <w:multiLevelType w:val="hybridMultilevel"/>
    <w:tmpl w:val="AB78BF0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3" w15:restartNumberingAfterBreak="0">
    <w:nsid w:val="48B7504D"/>
    <w:multiLevelType w:val="hybridMultilevel"/>
    <w:tmpl w:val="4420D8C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524D21AB"/>
    <w:multiLevelType w:val="hybridMultilevel"/>
    <w:tmpl w:val="7988EEA8"/>
    <w:lvl w:ilvl="0" w:tplc="E4761CB2">
      <w:start w:val="1"/>
      <w:numFmt w:val="upperRoman"/>
      <w:lvlText w:val="%1."/>
      <w:lvlJc w:val="right"/>
      <w:pPr>
        <w:ind w:left="23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5" w15:restartNumberingAfterBreak="0">
    <w:nsid w:val="58737091"/>
    <w:multiLevelType w:val="hybridMultilevel"/>
    <w:tmpl w:val="30545DEA"/>
    <w:lvl w:ilvl="0" w:tplc="FDB25EF2">
      <w:start w:val="1"/>
      <w:numFmt w:val="lowerLetter"/>
      <w:lvlText w:val="%1)"/>
      <w:lvlJc w:val="lef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6" w15:restartNumberingAfterBreak="0">
    <w:nsid w:val="629A0990"/>
    <w:multiLevelType w:val="hybridMultilevel"/>
    <w:tmpl w:val="F9E454E2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7" w15:restartNumberingAfterBreak="0">
    <w:nsid w:val="63E92B68"/>
    <w:multiLevelType w:val="hybridMultilevel"/>
    <w:tmpl w:val="019070F2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8" w15:restartNumberingAfterBreak="0">
    <w:nsid w:val="64333D4A"/>
    <w:multiLevelType w:val="hybridMultilevel"/>
    <w:tmpl w:val="A56C92CC"/>
    <w:lvl w:ilvl="0" w:tplc="1BB8D9A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66EC4BF9"/>
    <w:multiLevelType w:val="hybridMultilevel"/>
    <w:tmpl w:val="A82C2674"/>
    <w:lvl w:ilvl="0" w:tplc="A978085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F07EC7D8">
      <w:start w:val="1"/>
      <w:numFmt w:val="lowerLetter"/>
      <w:lvlText w:val="%2)"/>
      <w:lvlJc w:val="left"/>
      <w:pPr>
        <w:ind w:left="2574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676B43EF"/>
    <w:multiLevelType w:val="hybridMultilevel"/>
    <w:tmpl w:val="2B106250"/>
    <w:lvl w:ilvl="0" w:tplc="3016141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 w15:restartNumberingAfterBreak="0">
    <w:nsid w:val="69C738B0"/>
    <w:multiLevelType w:val="hybridMultilevel"/>
    <w:tmpl w:val="0B1C6F2C"/>
    <w:lvl w:ilvl="0" w:tplc="755A890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" w15:restartNumberingAfterBreak="0">
    <w:nsid w:val="6C461266"/>
    <w:multiLevelType w:val="hybridMultilevel"/>
    <w:tmpl w:val="2D160E4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3" w15:restartNumberingAfterBreak="0">
    <w:nsid w:val="70C21B5C"/>
    <w:multiLevelType w:val="hybridMultilevel"/>
    <w:tmpl w:val="BF2A4236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75BD15F1"/>
    <w:multiLevelType w:val="hybridMultilevel"/>
    <w:tmpl w:val="B38442FE"/>
    <w:lvl w:ilvl="0" w:tplc="7A50AB0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76E162CE"/>
    <w:multiLevelType w:val="hybridMultilevel"/>
    <w:tmpl w:val="6FE41B40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6" w15:restartNumberingAfterBreak="0">
    <w:nsid w:val="78E94C4C"/>
    <w:multiLevelType w:val="hybridMultilevel"/>
    <w:tmpl w:val="71821568"/>
    <w:lvl w:ilvl="0" w:tplc="626E9642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626E9642">
      <w:start w:val="1"/>
      <w:numFmt w:val="lowerLetter"/>
      <w:lvlText w:val="%2)"/>
      <w:lvlJc w:val="left"/>
      <w:pPr>
        <w:ind w:left="3708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7" w15:restartNumberingAfterBreak="0">
    <w:nsid w:val="7AD22802"/>
    <w:multiLevelType w:val="hybridMultilevel"/>
    <w:tmpl w:val="1BA61CDC"/>
    <w:lvl w:ilvl="0" w:tplc="E4761C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E4761CB2">
      <w:start w:val="1"/>
      <w:numFmt w:val="upperRoman"/>
      <w:lvlText w:val="%3."/>
      <w:lvlJc w:val="right"/>
      <w:pPr>
        <w:ind w:left="2160" w:hanging="180"/>
      </w:pPr>
      <w:rPr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2"/>
  </w:num>
  <w:num w:numId="3">
    <w:abstractNumId w:val="35"/>
  </w:num>
  <w:num w:numId="4">
    <w:abstractNumId w:val="13"/>
  </w:num>
  <w:num w:numId="5">
    <w:abstractNumId w:val="39"/>
  </w:num>
  <w:num w:numId="6">
    <w:abstractNumId w:val="24"/>
  </w:num>
  <w:num w:numId="7">
    <w:abstractNumId w:val="37"/>
  </w:num>
  <w:num w:numId="8">
    <w:abstractNumId w:val="20"/>
  </w:num>
  <w:num w:numId="9">
    <w:abstractNumId w:val="6"/>
  </w:num>
  <w:num w:numId="10">
    <w:abstractNumId w:val="7"/>
  </w:num>
  <w:num w:numId="11">
    <w:abstractNumId w:val="23"/>
  </w:num>
  <w:num w:numId="12">
    <w:abstractNumId w:val="30"/>
  </w:num>
  <w:num w:numId="13">
    <w:abstractNumId w:val="19"/>
  </w:num>
  <w:num w:numId="14">
    <w:abstractNumId w:val="9"/>
  </w:num>
  <w:num w:numId="15">
    <w:abstractNumId w:val="17"/>
  </w:num>
  <w:num w:numId="16">
    <w:abstractNumId w:val="40"/>
  </w:num>
  <w:num w:numId="17">
    <w:abstractNumId w:val="11"/>
  </w:num>
  <w:num w:numId="18">
    <w:abstractNumId w:val="29"/>
  </w:num>
  <w:num w:numId="19">
    <w:abstractNumId w:val="10"/>
  </w:num>
  <w:num w:numId="20">
    <w:abstractNumId w:val="4"/>
  </w:num>
  <w:num w:numId="21">
    <w:abstractNumId w:val="46"/>
  </w:num>
  <w:num w:numId="22">
    <w:abstractNumId w:val="26"/>
  </w:num>
  <w:num w:numId="23">
    <w:abstractNumId w:val="18"/>
  </w:num>
  <w:num w:numId="24">
    <w:abstractNumId w:val="42"/>
  </w:num>
  <w:num w:numId="25">
    <w:abstractNumId w:val="44"/>
  </w:num>
  <w:num w:numId="26">
    <w:abstractNumId w:val="12"/>
  </w:num>
  <w:num w:numId="27">
    <w:abstractNumId w:val="22"/>
  </w:num>
  <w:num w:numId="28">
    <w:abstractNumId w:val="41"/>
  </w:num>
  <w:num w:numId="29">
    <w:abstractNumId w:val="14"/>
  </w:num>
  <w:num w:numId="30">
    <w:abstractNumId w:val="27"/>
  </w:num>
  <w:num w:numId="31">
    <w:abstractNumId w:val="28"/>
  </w:num>
  <w:num w:numId="32">
    <w:abstractNumId w:val="38"/>
  </w:num>
  <w:num w:numId="33">
    <w:abstractNumId w:val="2"/>
  </w:num>
  <w:num w:numId="34">
    <w:abstractNumId w:val="0"/>
  </w:num>
  <w:num w:numId="35">
    <w:abstractNumId w:val="33"/>
  </w:num>
  <w:num w:numId="36">
    <w:abstractNumId w:val="36"/>
  </w:num>
  <w:num w:numId="37">
    <w:abstractNumId w:val="16"/>
  </w:num>
  <w:num w:numId="38">
    <w:abstractNumId w:val="45"/>
  </w:num>
  <w:num w:numId="39">
    <w:abstractNumId w:val="25"/>
  </w:num>
  <w:num w:numId="40">
    <w:abstractNumId w:val="31"/>
  </w:num>
  <w:num w:numId="41">
    <w:abstractNumId w:val="21"/>
  </w:num>
  <w:num w:numId="42">
    <w:abstractNumId w:val="3"/>
  </w:num>
  <w:num w:numId="43">
    <w:abstractNumId w:val="15"/>
  </w:num>
  <w:num w:numId="44">
    <w:abstractNumId w:val="43"/>
  </w:num>
  <w:num w:numId="45">
    <w:abstractNumId w:val="47"/>
  </w:num>
  <w:num w:numId="46">
    <w:abstractNumId w:val="34"/>
  </w:num>
  <w:num w:numId="47">
    <w:abstractNumId w:val="1"/>
  </w:num>
  <w:num w:numId="48">
    <w:abstractNumId w:val="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CC"/>
    <w:rsid w:val="00013685"/>
    <w:rsid w:val="0001540D"/>
    <w:rsid w:val="00022C96"/>
    <w:rsid w:val="000267BF"/>
    <w:rsid w:val="00027662"/>
    <w:rsid w:val="00030476"/>
    <w:rsid w:val="0003395A"/>
    <w:rsid w:val="0003409F"/>
    <w:rsid w:val="00042715"/>
    <w:rsid w:val="0007525C"/>
    <w:rsid w:val="00080F52"/>
    <w:rsid w:val="000A5487"/>
    <w:rsid w:val="000B1C2F"/>
    <w:rsid w:val="000B1D68"/>
    <w:rsid w:val="000B75D1"/>
    <w:rsid w:val="000D3227"/>
    <w:rsid w:val="000D6575"/>
    <w:rsid w:val="000D703B"/>
    <w:rsid w:val="000E6B31"/>
    <w:rsid w:val="000F32AB"/>
    <w:rsid w:val="000F52FA"/>
    <w:rsid w:val="001076D2"/>
    <w:rsid w:val="00126E8E"/>
    <w:rsid w:val="001404EE"/>
    <w:rsid w:val="00146D3D"/>
    <w:rsid w:val="0015444A"/>
    <w:rsid w:val="001574B3"/>
    <w:rsid w:val="00164875"/>
    <w:rsid w:val="00167ECB"/>
    <w:rsid w:val="00170FC5"/>
    <w:rsid w:val="00180E72"/>
    <w:rsid w:val="0019228C"/>
    <w:rsid w:val="001A0CCD"/>
    <w:rsid w:val="001A5689"/>
    <w:rsid w:val="001B162C"/>
    <w:rsid w:val="001C4F98"/>
    <w:rsid w:val="001C5EB6"/>
    <w:rsid w:val="001D0762"/>
    <w:rsid w:val="001D1906"/>
    <w:rsid w:val="001E23D6"/>
    <w:rsid w:val="001E7058"/>
    <w:rsid w:val="0022258F"/>
    <w:rsid w:val="00222A17"/>
    <w:rsid w:val="002319F0"/>
    <w:rsid w:val="00236E75"/>
    <w:rsid w:val="00237A89"/>
    <w:rsid w:val="00250650"/>
    <w:rsid w:val="00251E87"/>
    <w:rsid w:val="00276C88"/>
    <w:rsid w:val="0028629C"/>
    <w:rsid w:val="002B4A4B"/>
    <w:rsid w:val="002D52BF"/>
    <w:rsid w:val="002E16AA"/>
    <w:rsid w:val="002E1B1F"/>
    <w:rsid w:val="002E3E48"/>
    <w:rsid w:val="002E6FAE"/>
    <w:rsid w:val="002F4002"/>
    <w:rsid w:val="00305155"/>
    <w:rsid w:val="003257AA"/>
    <w:rsid w:val="003427ED"/>
    <w:rsid w:val="00356845"/>
    <w:rsid w:val="00375F9F"/>
    <w:rsid w:val="00387DCB"/>
    <w:rsid w:val="003C225C"/>
    <w:rsid w:val="003C3D3B"/>
    <w:rsid w:val="003C713A"/>
    <w:rsid w:val="003D54D4"/>
    <w:rsid w:val="003E5CC2"/>
    <w:rsid w:val="004011E3"/>
    <w:rsid w:val="00424D4A"/>
    <w:rsid w:val="00443658"/>
    <w:rsid w:val="00445B1A"/>
    <w:rsid w:val="00450503"/>
    <w:rsid w:val="004666E3"/>
    <w:rsid w:val="0048047A"/>
    <w:rsid w:val="004A246C"/>
    <w:rsid w:val="004B5A85"/>
    <w:rsid w:val="004B60F1"/>
    <w:rsid w:val="004E4F4B"/>
    <w:rsid w:val="004F0B8C"/>
    <w:rsid w:val="004F31CB"/>
    <w:rsid w:val="004F46BA"/>
    <w:rsid w:val="0050425E"/>
    <w:rsid w:val="00505B6B"/>
    <w:rsid w:val="00513835"/>
    <w:rsid w:val="00515E90"/>
    <w:rsid w:val="0052061E"/>
    <w:rsid w:val="0053554D"/>
    <w:rsid w:val="005363D8"/>
    <w:rsid w:val="00537CAF"/>
    <w:rsid w:val="00546401"/>
    <w:rsid w:val="0055386F"/>
    <w:rsid w:val="00554AB3"/>
    <w:rsid w:val="00560F0E"/>
    <w:rsid w:val="005671BD"/>
    <w:rsid w:val="00571C77"/>
    <w:rsid w:val="00574048"/>
    <w:rsid w:val="005960E0"/>
    <w:rsid w:val="005A1801"/>
    <w:rsid w:val="005B40B2"/>
    <w:rsid w:val="005B766D"/>
    <w:rsid w:val="005C2804"/>
    <w:rsid w:val="005C45F7"/>
    <w:rsid w:val="005C6B00"/>
    <w:rsid w:val="005D2D46"/>
    <w:rsid w:val="005D6E1B"/>
    <w:rsid w:val="005E4421"/>
    <w:rsid w:val="005E6291"/>
    <w:rsid w:val="005E62D1"/>
    <w:rsid w:val="005F1A9B"/>
    <w:rsid w:val="005F53B9"/>
    <w:rsid w:val="006021CB"/>
    <w:rsid w:val="00613850"/>
    <w:rsid w:val="006139C5"/>
    <w:rsid w:val="006146E5"/>
    <w:rsid w:val="00622607"/>
    <w:rsid w:val="0062272D"/>
    <w:rsid w:val="006301D2"/>
    <w:rsid w:val="006415DB"/>
    <w:rsid w:val="0064434D"/>
    <w:rsid w:val="006538EF"/>
    <w:rsid w:val="00657747"/>
    <w:rsid w:val="006605B1"/>
    <w:rsid w:val="00666A42"/>
    <w:rsid w:val="00670D36"/>
    <w:rsid w:val="00690BCC"/>
    <w:rsid w:val="006A5403"/>
    <w:rsid w:val="006B4E7D"/>
    <w:rsid w:val="006C3D7F"/>
    <w:rsid w:val="006C658A"/>
    <w:rsid w:val="00700C35"/>
    <w:rsid w:val="007033E4"/>
    <w:rsid w:val="00706219"/>
    <w:rsid w:val="00706B7B"/>
    <w:rsid w:val="0070744C"/>
    <w:rsid w:val="00720B1D"/>
    <w:rsid w:val="007221A4"/>
    <w:rsid w:val="0073444E"/>
    <w:rsid w:val="0073749C"/>
    <w:rsid w:val="00742C7D"/>
    <w:rsid w:val="00747F11"/>
    <w:rsid w:val="00762438"/>
    <w:rsid w:val="0076286C"/>
    <w:rsid w:val="00767858"/>
    <w:rsid w:val="00780DC5"/>
    <w:rsid w:val="00783CB8"/>
    <w:rsid w:val="00786B37"/>
    <w:rsid w:val="007A0DD6"/>
    <w:rsid w:val="007A1A35"/>
    <w:rsid w:val="007C030D"/>
    <w:rsid w:val="007D3CFD"/>
    <w:rsid w:val="007E0C3B"/>
    <w:rsid w:val="007E6047"/>
    <w:rsid w:val="007F2BB1"/>
    <w:rsid w:val="008175EC"/>
    <w:rsid w:val="00832262"/>
    <w:rsid w:val="0084003B"/>
    <w:rsid w:val="00844892"/>
    <w:rsid w:val="00854FCD"/>
    <w:rsid w:val="00856317"/>
    <w:rsid w:val="008573E7"/>
    <w:rsid w:val="008662AA"/>
    <w:rsid w:val="00867384"/>
    <w:rsid w:val="00873B7B"/>
    <w:rsid w:val="008B68D0"/>
    <w:rsid w:val="008C0E5B"/>
    <w:rsid w:val="008C18F1"/>
    <w:rsid w:val="008C345A"/>
    <w:rsid w:val="008E2B54"/>
    <w:rsid w:val="008E7B5D"/>
    <w:rsid w:val="008F0934"/>
    <w:rsid w:val="00904FE5"/>
    <w:rsid w:val="009076D9"/>
    <w:rsid w:val="00922318"/>
    <w:rsid w:val="0093327A"/>
    <w:rsid w:val="009629FA"/>
    <w:rsid w:val="00977BAD"/>
    <w:rsid w:val="00985819"/>
    <w:rsid w:val="009956F5"/>
    <w:rsid w:val="009A0D23"/>
    <w:rsid w:val="009B4D7B"/>
    <w:rsid w:val="009C045D"/>
    <w:rsid w:val="009C722C"/>
    <w:rsid w:val="009D41D7"/>
    <w:rsid w:val="009D75E3"/>
    <w:rsid w:val="009E68F7"/>
    <w:rsid w:val="009E7311"/>
    <w:rsid w:val="009F145D"/>
    <w:rsid w:val="00A02203"/>
    <w:rsid w:val="00A06EE7"/>
    <w:rsid w:val="00A1542A"/>
    <w:rsid w:val="00A15BAC"/>
    <w:rsid w:val="00A16A83"/>
    <w:rsid w:val="00A3196A"/>
    <w:rsid w:val="00A3366D"/>
    <w:rsid w:val="00A62F26"/>
    <w:rsid w:val="00A741F1"/>
    <w:rsid w:val="00A76BAE"/>
    <w:rsid w:val="00A9276F"/>
    <w:rsid w:val="00AE0D2C"/>
    <w:rsid w:val="00AF053D"/>
    <w:rsid w:val="00AF67C5"/>
    <w:rsid w:val="00AF6E82"/>
    <w:rsid w:val="00B0148E"/>
    <w:rsid w:val="00B04F76"/>
    <w:rsid w:val="00B24753"/>
    <w:rsid w:val="00B25CA7"/>
    <w:rsid w:val="00B262CF"/>
    <w:rsid w:val="00B26CB6"/>
    <w:rsid w:val="00B32832"/>
    <w:rsid w:val="00B501B0"/>
    <w:rsid w:val="00B52636"/>
    <w:rsid w:val="00B5643C"/>
    <w:rsid w:val="00B64417"/>
    <w:rsid w:val="00B653CA"/>
    <w:rsid w:val="00B72342"/>
    <w:rsid w:val="00B943CC"/>
    <w:rsid w:val="00BB03B5"/>
    <w:rsid w:val="00BB31BB"/>
    <w:rsid w:val="00BD30D5"/>
    <w:rsid w:val="00BE10E7"/>
    <w:rsid w:val="00BF45F6"/>
    <w:rsid w:val="00C15533"/>
    <w:rsid w:val="00C17759"/>
    <w:rsid w:val="00C35700"/>
    <w:rsid w:val="00C4123F"/>
    <w:rsid w:val="00C52E31"/>
    <w:rsid w:val="00C54C22"/>
    <w:rsid w:val="00C5771B"/>
    <w:rsid w:val="00C709E2"/>
    <w:rsid w:val="00C72083"/>
    <w:rsid w:val="00C87EF6"/>
    <w:rsid w:val="00C905BF"/>
    <w:rsid w:val="00CA013D"/>
    <w:rsid w:val="00CA40E0"/>
    <w:rsid w:val="00CA4CE0"/>
    <w:rsid w:val="00CC2841"/>
    <w:rsid w:val="00CC37D4"/>
    <w:rsid w:val="00CC6CB0"/>
    <w:rsid w:val="00CE53DD"/>
    <w:rsid w:val="00CF34C5"/>
    <w:rsid w:val="00CF393C"/>
    <w:rsid w:val="00D11E36"/>
    <w:rsid w:val="00D14E0D"/>
    <w:rsid w:val="00D205B4"/>
    <w:rsid w:val="00D243F1"/>
    <w:rsid w:val="00D36D7A"/>
    <w:rsid w:val="00D43968"/>
    <w:rsid w:val="00D45A30"/>
    <w:rsid w:val="00D53D49"/>
    <w:rsid w:val="00D64BD3"/>
    <w:rsid w:val="00D653C2"/>
    <w:rsid w:val="00D8776C"/>
    <w:rsid w:val="00D9411C"/>
    <w:rsid w:val="00DA4250"/>
    <w:rsid w:val="00DB1961"/>
    <w:rsid w:val="00DC172A"/>
    <w:rsid w:val="00DD631A"/>
    <w:rsid w:val="00E011B8"/>
    <w:rsid w:val="00E16794"/>
    <w:rsid w:val="00E17987"/>
    <w:rsid w:val="00E20C6A"/>
    <w:rsid w:val="00E33034"/>
    <w:rsid w:val="00E37805"/>
    <w:rsid w:val="00E400CC"/>
    <w:rsid w:val="00E42108"/>
    <w:rsid w:val="00E6382F"/>
    <w:rsid w:val="00E67B72"/>
    <w:rsid w:val="00E75BD0"/>
    <w:rsid w:val="00E82B60"/>
    <w:rsid w:val="00EB517D"/>
    <w:rsid w:val="00EB69C4"/>
    <w:rsid w:val="00EC39C0"/>
    <w:rsid w:val="00ED0414"/>
    <w:rsid w:val="00EF4C4B"/>
    <w:rsid w:val="00EF73D5"/>
    <w:rsid w:val="00F0313E"/>
    <w:rsid w:val="00F052A2"/>
    <w:rsid w:val="00F30769"/>
    <w:rsid w:val="00F35A15"/>
    <w:rsid w:val="00F42A0E"/>
    <w:rsid w:val="00F47D80"/>
    <w:rsid w:val="00F738A4"/>
    <w:rsid w:val="00F744CE"/>
    <w:rsid w:val="00F82C95"/>
    <w:rsid w:val="00F830B0"/>
    <w:rsid w:val="00F8328D"/>
    <w:rsid w:val="00F85DC6"/>
    <w:rsid w:val="00F961BD"/>
    <w:rsid w:val="00FB17EC"/>
    <w:rsid w:val="00FB7E54"/>
    <w:rsid w:val="00FC24A9"/>
    <w:rsid w:val="00FC3EA5"/>
    <w:rsid w:val="00FC4762"/>
    <w:rsid w:val="00FD0BA4"/>
    <w:rsid w:val="00FD4B3D"/>
    <w:rsid w:val="00FE2788"/>
    <w:rsid w:val="00FE4989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A82D9D"/>
  <w15:docId w15:val="{4CFE0874-DB99-40B2-81B7-901985BB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8D1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13850"/>
    <w:pPr>
      <w:keepNext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613850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9"/>
    <w:qFormat/>
    <w:rsid w:val="00AF053D"/>
    <w:pPr>
      <w:widowControl w:val="0"/>
      <w:autoSpaceDE w:val="0"/>
      <w:autoSpaceDN w:val="0"/>
      <w:adjustRightInd w:val="0"/>
      <w:spacing w:before="200"/>
      <w:outlineLvl w:val="2"/>
    </w:pPr>
    <w:rPr>
      <w:rFonts w:eastAsiaTheme="minorEastAsia"/>
      <w:b/>
      <w:bCs/>
      <w:color w:val="4F81BD"/>
    </w:rPr>
  </w:style>
  <w:style w:type="paragraph" w:styleId="Ttulo4">
    <w:name w:val="heading 4"/>
    <w:basedOn w:val="Normal"/>
    <w:next w:val="Normal"/>
    <w:link w:val="Ttulo4Char"/>
    <w:uiPriority w:val="99"/>
    <w:qFormat/>
    <w:rsid w:val="00AF053D"/>
    <w:pPr>
      <w:widowControl w:val="0"/>
      <w:autoSpaceDE w:val="0"/>
      <w:autoSpaceDN w:val="0"/>
      <w:adjustRightInd w:val="0"/>
      <w:ind w:left="57" w:right="57" w:hanging="57"/>
      <w:jc w:val="center"/>
      <w:outlineLvl w:val="3"/>
    </w:pPr>
    <w:rPr>
      <w:rFonts w:ascii="Arial" w:eastAsiaTheme="minorEastAsia" w:hAnsi="Arial" w:cs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9"/>
    <w:qFormat/>
    <w:rsid w:val="00AF053D"/>
    <w:pPr>
      <w:widowControl w:val="0"/>
      <w:autoSpaceDE w:val="0"/>
      <w:autoSpaceDN w:val="0"/>
      <w:adjustRightInd w:val="0"/>
      <w:jc w:val="center"/>
      <w:outlineLvl w:val="4"/>
    </w:pPr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jc w:val="both"/>
      <w:outlineLvl w:val="5"/>
    </w:pPr>
    <w:rPr>
      <w:rFonts w:eastAsiaTheme="minorEastAsia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AF053D"/>
    <w:pPr>
      <w:widowControl w:val="0"/>
      <w:autoSpaceDE w:val="0"/>
      <w:autoSpaceDN w:val="0"/>
      <w:adjustRightInd w:val="0"/>
      <w:spacing w:line="280" w:lineRule="exact"/>
      <w:ind w:left="57" w:right="57" w:hanging="57"/>
      <w:jc w:val="center"/>
      <w:outlineLvl w:val="6"/>
    </w:pPr>
    <w:rPr>
      <w:rFonts w:eastAsiaTheme="minorEastAsia"/>
      <w:b/>
      <w:bCs/>
    </w:rPr>
  </w:style>
  <w:style w:type="paragraph" w:styleId="Ttulo8">
    <w:name w:val="heading 8"/>
    <w:basedOn w:val="Normal"/>
    <w:next w:val="Normal"/>
    <w:link w:val="Ttulo8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eastAsiaTheme="minorEastAsia" w:hAnsi="Calibri" w:cs="Calibri"/>
      <w:i/>
      <w:iCs/>
    </w:rPr>
  </w:style>
  <w:style w:type="paragraph" w:styleId="Ttulo9">
    <w:name w:val="heading 9"/>
    <w:basedOn w:val="Normal"/>
    <w:next w:val="Normal"/>
    <w:link w:val="Ttulo9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eastAsiaTheme="minorEastAsia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61385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85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abealho">
    <w:name w:val="header"/>
    <w:aliases w:val="Heading 1a,hd,he"/>
    <w:basedOn w:val="Normal"/>
    <w:link w:val="Cabealho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5F53B9"/>
    <w:rPr>
      <w:sz w:val="24"/>
      <w:szCs w:val="24"/>
    </w:rPr>
  </w:style>
  <w:style w:type="paragraph" w:customStyle="1" w:styleId="western">
    <w:name w:val="western"/>
    <w:basedOn w:val="Normal"/>
    <w:uiPriority w:val="99"/>
    <w:rsid w:val="005F53B9"/>
    <w:pPr>
      <w:suppressAutoHyphens/>
      <w:spacing w:before="280" w:after="119"/>
    </w:pPr>
    <w:rPr>
      <w:lang w:eastAsia="ar-SA"/>
    </w:rPr>
  </w:style>
  <w:style w:type="paragraph" w:styleId="Rodap">
    <w:name w:val="footer"/>
    <w:basedOn w:val="Normal"/>
    <w:link w:val="Rodap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6415D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641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415DB"/>
    <w:rPr>
      <w:rFonts w:ascii="Tahoma" w:hAnsi="Tahoma" w:cs="Tahoma"/>
      <w:sz w:val="16"/>
      <w:szCs w:val="16"/>
    </w:rPr>
  </w:style>
  <w:style w:type="paragraph" w:customStyle="1" w:styleId="parag2">
    <w:name w:val="parag2"/>
    <w:basedOn w:val="Normal"/>
    <w:rsid w:val="00B04F76"/>
    <w:pPr>
      <w:spacing w:before="100" w:beforeAutospacing="1" w:after="100" w:afterAutospacing="1"/>
    </w:pPr>
  </w:style>
  <w:style w:type="paragraph" w:styleId="PargrafodaLista">
    <w:name w:val="List Paragraph"/>
    <w:aliases w:val="List I Paragraph"/>
    <w:basedOn w:val="Normal"/>
    <w:uiPriority w:val="99"/>
    <w:qFormat/>
    <w:rsid w:val="009F145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9F145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fontstyle01">
    <w:name w:val="fontstyle01"/>
    <w:basedOn w:val="Fontepargpadro"/>
    <w:rsid w:val="000A5487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0A5487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0A5487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80F5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E2788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9"/>
    <w:rsid w:val="00AF053D"/>
    <w:rPr>
      <w:rFonts w:eastAsiaTheme="minorEastAsia"/>
      <w:b/>
      <w:bCs/>
      <w:color w:val="4F81BD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AF053D"/>
    <w:rPr>
      <w:rFonts w:ascii="Arial" w:eastAsiaTheme="minorEastAsia" w:hAnsi="Arial" w:cs="Arial"/>
      <w:b/>
      <w:bCs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9"/>
    <w:rsid w:val="00AF053D"/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character" w:customStyle="1" w:styleId="Ttulo6Char">
    <w:name w:val="Título 6 Char"/>
    <w:basedOn w:val="Fontepargpadro"/>
    <w:link w:val="Ttulo6"/>
    <w:uiPriority w:val="99"/>
    <w:rsid w:val="00AF053D"/>
    <w:rPr>
      <w:rFonts w:eastAsiaTheme="minorEastAsia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9"/>
    <w:rsid w:val="00AF053D"/>
    <w:rPr>
      <w:rFonts w:eastAsiaTheme="minorEastAsia"/>
      <w:b/>
      <w:bCs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AF053D"/>
    <w:rPr>
      <w:rFonts w:ascii="Calibri" w:eastAsiaTheme="minorEastAsia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rsid w:val="00AF053D"/>
    <w:rPr>
      <w:rFonts w:ascii="Arial" w:eastAsiaTheme="minorEastAsia" w:hAnsi="Arial" w:cs="Arial"/>
      <w:sz w:val="22"/>
      <w:szCs w:val="22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CorpodetextoChar1">
    <w:name w:val="Corpo de texto Char1"/>
    <w:aliases w:val="Citação1 Char,Citação11 Char"/>
    <w:basedOn w:val="Fontepargpadro"/>
    <w:link w:val="Corpodetexto"/>
    <w:uiPriority w:val="99"/>
    <w:locked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Char">
    <w:name w:val="Corpo de texto Char"/>
    <w:basedOn w:val="Fontepargpadro"/>
    <w:uiPriority w:val="99"/>
    <w:semiHidden/>
    <w:rsid w:val="00AF053D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AF053D"/>
    <w:pPr>
      <w:widowControl w:val="0"/>
      <w:autoSpaceDE w:val="0"/>
      <w:autoSpaceDN w:val="0"/>
      <w:adjustRightInd w:val="0"/>
      <w:ind w:firstLine="2552"/>
      <w:jc w:val="both"/>
    </w:pPr>
    <w:rPr>
      <w:rFonts w:ascii="Arial" w:eastAsiaTheme="minorEastAsia" w:hAnsi="Arial" w:cs="Arial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AF053D"/>
    <w:pPr>
      <w:ind w:firstLine="360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F053D"/>
    <w:rPr>
      <w:rFonts w:ascii="Verdana" w:eastAsiaTheme="minorEastAsia" w:hAnsi="Verdana" w:cs="Verdana"/>
      <w:sz w:val="22"/>
      <w:szCs w:val="22"/>
    </w:rPr>
  </w:style>
  <w:style w:type="paragraph" w:styleId="Corpodetexto2">
    <w:name w:val="Body Text 2"/>
    <w:basedOn w:val="Normal"/>
    <w:link w:val="Corpodetexto2Char"/>
    <w:uiPriority w:val="99"/>
    <w:rsid w:val="00AF053D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Verdana" w:eastAsiaTheme="minorEastAsia" w:hAnsi="Verdana" w:cs="Verdana"/>
      <w:sz w:val="22"/>
      <w:szCs w:val="22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053D"/>
    <w:rPr>
      <w:rFonts w:ascii="Arial" w:eastAsiaTheme="minorEastAsia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AF053D"/>
    <w:rPr>
      <w:rFonts w:ascii="Arial" w:eastAsiaTheme="minorEastAsia" w:hAnsi="Arial" w:cs="Arial"/>
      <w:b/>
      <w:bCs/>
      <w:sz w:val="24"/>
      <w:szCs w:val="24"/>
      <w:u w:val="single"/>
    </w:rPr>
  </w:style>
  <w:style w:type="paragraph" w:styleId="Ttulo">
    <w:name w:val="Title"/>
    <w:basedOn w:val="Normal"/>
    <w:link w:val="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Arial" w:eastAsiaTheme="minorEastAsia" w:hAnsi="Arial" w:cs="Arial"/>
      <w:b/>
      <w:bCs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F053D"/>
    <w:rPr>
      <w:rFonts w:eastAsiaTheme="minorEastAsi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rsid w:val="00AF053D"/>
    <w:pPr>
      <w:widowControl w:val="0"/>
      <w:autoSpaceDE w:val="0"/>
      <w:autoSpaceDN w:val="0"/>
      <w:adjustRightInd w:val="0"/>
      <w:spacing w:after="120"/>
    </w:pPr>
    <w:rPr>
      <w:rFonts w:eastAsiaTheme="minorEastAsia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F053D"/>
    <w:rPr>
      <w:rFonts w:eastAsiaTheme="minorEastAsi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F053D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eastAsiaTheme="minorEastAsi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F053D"/>
    <w:rPr>
      <w:rFonts w:ascii="Consolas" w:eastAsiaTheme="minorEastAsia" w:hAnsi="Consolas" w:cs="Consolas"/>
      <w:sz w:val="21"/>
      <w:szCs w:val="21"/>
    </w:rPr>
  </w:style>
  <w:style w:type="paragraph" w:styleId="TextosemFormatao">
    <w:name w:val="Plain Text"/>
    <w:basedOn w:val="Normal"/>
    <w:link w:val="TextosemFormataoChar"/>
    <w:uiPriority w:val="99"/>
    <w:rsid w:val="00AF053D"/>
    <w:pPr>
      <w:widowControl w:val="0"/>
      <w:autoSpaceDE w:val="0"/>
      <w:autoSpaceDN w:val="0"/>
      <w:adjustRightInd w:val="0"/>
    </w:pPr>
    <w:rPr>
      <w:rFonts w:ascii="Consolas" w:eastAsiaTheme="minorEastAsia" w:hAnsi="Consolas" w:cs="Consolas"/>
      <w:sz w:val="21"/>
      <w:szCs w:val="21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F053D"/>
    <w:rPr>
      <w:rFonts w:ascii="Arial" w:eastAsiaTheme="minorEastAsia" w:hAnsi="Arial" w:cs="Arial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rsid w:val="00AF053D"/>
    <w:pPr>
      <w:widowControl w:val="0"/>
      <w:autoSpaceDE w:val="0"/>
      <w:autoSpaceDN w:val="0"/>
      <w:adjustRightInd w:val="0"/>
      <w:spacing w:line="360" w:lineRule="auto"/>
      <w:ind w:firstLine="1134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F053D"/>
    <w:rPr>
      <w:rFonts w:ascii="Arial" w:eastAsiaTheme="minorEastAsia" w:hAnsi="Arial" w:cs="Arial"/>
    </w:rPr>
  </w:style>
  <w:style w:type="paragraph" w:styleId="Textodecomentrio">
    <w:name w:val="annotation text"/>
    <w:basedOn w:val="Normal"/>
    <w:link w:val="TextodecomentrioChar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AF053D"/>
    <w:rPr>
      <w:rFonts w:ascii="Arial" w:eastAsiaTheme="minorEastAsia" w:hAnsi="Arial" w:cs="Arial"/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AF053D"/>
    <w:rPr>
      <w:b/>
      <w:bCs/>
    </w:rPr>
  </w:style>
  <w:style w:type="character" w:customStyle="1" w:styleId="SubttuloChar">
    <w:name w:val="Subtítulo Char"/>
    <w:basedOn w:val="Fontepargpadro"/>
    <w:link w:val="Subttulo"/>
    <w:uiPriority w:val="99"/>
    <w:rsid w:val="00AF053D"/>
    <w:rPr>
      <w:rFonts w:ascii="Tahoma" w:eastAsiaTheme="minorEastAsia" w:hAnsi="Tahoma" w:cs="Tahoma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Tahoma" w:eastAsiaTheme="minorEastAsia" w:hAnsi="Tahoma" w:cs="Tahoma"/>
      <w:sz w:val="32"/>
      <w:szCs w:val="32"/>
    </w:rPr>
  </w:style>
  <w:style w:type="paragraph" w:customStyle="1" w:styleId="Standard">
    <w:name w:val="Standard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Textoembloco">
    <w:name w:val="Block Text"/>
    <w:basedOn w:val="Normal"/>
    <w:uiPriority w:val="99"/>
    <w:rsid w:val="00AF053D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padro">
    <w:name w:val="padro"/>
    <w:uiPriority w:val="99"/>
    <w:rsid w:val="00AF053D"/>
    <w:pPr>
      <w:widowControl w:val="0"/>
      <w:autoSpaceDE w:val="0"/>
      <w:autoSpaceDN w:val="0"/>
      <w:adjustRightInd w:val="0"/>
      <w:spacing w:before="280" w:after="280"/>
    </w:pPr>
    <w:rPr>
      <w:rFonts w:ascii="Arial" w:eastAsiaTheme="minorEastAsia" w:hAnsi="Arial" w:cs="Arial"/>
    </w:rPr>
  </w:style>
  <w:style w:type="paragraph" w:customStyle="1" w:styleId="Corpodetexto21">
    <w:name w:val="Corpo de texto 21"/>
    <w:uiPriority w:val="99"/>
    <w:rsid w:val="00AF053D"/>
    <w:pPr>
      <w:widowControl w:val="0"/>
      <w:autoSpaceDE w:val="0"/>
      <w:autoSpaceDN w:val="0"/>
      <w:adjustRightInd w:val="0"/>
      <w:ind w:left="1701"/>
      <w:jc w:val="both"/>
    </w:pPr>
    <w:rPr>
      <w:rFonts w:ascii="Arial" w:eastAsiaTheme="minorEastAsia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RESOLU&#199;&#195;O%20N&#176;%2001%20201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57EF1-9F05-4622-87EA-61C5C1016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RESOLUÇÃO N° 01 2014</Template>
  <TotalTime>0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inscrição no comdica</vt:lpstr>
    </vt:vector>
  </TitlesOfParts>
  <Company>Cliente &amp; Cia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inscrição no comdica</dc:title>
  <dc:creator>Adimistração</dc:creator>
  <cp:lastModifiedBy>Licita</cp:lastModifiedBy>
  <cp:revision>4</cp:revision>
  <cp:lastPrinted>2024-11-12T15:41:00Z</cp:lastPrinted>
  <dcterms:created xsi:type="dcterms:W3CDTF">2024-11-12T15:41:00Z</dcterms:created>
  <dcterms:modified xsi:type="dcterms:W3CDTF">2024-11-12T15:41:00Z</dcterms:modified>
</cp:coreProperties>
</file>