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873B7B" w:rsidRDefault="00AF053D" w:rsidP="005E4421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873B7B">
        <w:rPr>
          <w:rFonts w:ascii="Arial Narrow" w:hAnsi="Arial Narrow"/>
          <w:b/>
          <w:bCs/>
          <w:sz w:val="22"/>
          <w:szCs w:val="22"/>
        </w:rPr>
        <w:t>ANEXO III</w:t>
      </w: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873B7B">
        <w:rPr>
          <w:rFonts w:ascii="Arial Narrow" w:hAnsi="Arial Narrow"/>
          <w:b/>
          <w:bCs/>
          <w:sz w:val="22"/>
          <w:szCs w:val="22"/>
        </w:rPr>
        <w:t>PLANO DE TRABALHO</w:t>
      </w: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 xml:space="preserve">1 </w:t>
      </w:r>
      <w:r w:rsidRPr="00873B7B">
        <w:rPr>
          <w:rFonts w:ascii="Arial Narrow" w:hAnsi="Arial Narrow" w:cs="Arial Narrow"/>
          <w:sz w:val="22"/>
          <w:szCs w:val="22"/>
        </w:rPr>
        <w:t xml:space="preserve">– </w:t>
      </w:r>
      <w:r w:rsidRPr="00873B7B">
        <w:rPr>
          <w:rFonts w:ascii="Arial Narrow" w:hAnsi="Arial Narrow" w:cs="Arial Narrow"/>
          <w:b/>
          <w:bCs/>
          <w:sz w:val="22"/>
          <w:szCs w:val="22"/>
        </w:rPr>
        <w:t xml:space="preserve">PROPONENTE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6"/>
        <w:gridCol w:w="54"/>
        <w:gridCol w:w="1133"/>
        <w:gridCol w:w="2258"/>
        <w:gridCol w:w="3546"/>
        <w:gridCol w:w="19"/>
      </w:tblGrid>
      <w:tr w:rsidR="00AF053D" w:rsidRPr="00873B7B" w:rsidTr="0001540D">
        <w:tc>
          <w:tcPr>
            <w:tcW w:w="5791" w:type="dxa"/>
            <w:gridSpan w:val="4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1- ÓRGÃO/ENTIDADE PROPONENTE: </w:t>
            </w:r>
          </w:p>
          <w:p w:rsidR="00AF053D" w:rsidRPr="00873B7B" w:rsidRDefault="00AF053D" w:rsidP="005E4421">
            <w:pPr>
              <w:ind w:left="142"/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2- CNPJ: </w:t>
            </w: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  <w:tr w:rsidR="00AF053D" w:rsidRPr="00873B7B" w:rsidTr="0001540D">
        <w:trPr>
          <w:gridAfter w:val="1"/>
          <w:wAfter w:w="18" w:type="dxa"/>
        </w:trPr>
        <w:tc>
          <w:tcPr>
            <w:tcW w:w="9338" w:type="dxa"/>
            <w:gridSpan w:val="5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3- ENDEREÇO: 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  <w:tr w:rsidR="00AF053D" w:rsidRPr="00873B7B" w:rsidTr="0001540D">
        <w:tc>
          <w:tcPr>
            <w:tcW w:w="2347" w:type="dxa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4- CIDADE: </w:t>
            </w:r>
          </w:p>
        </w:tc>
        <w:tc>
          <w:tcPr>
            <w:tcW w:w="1186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5- U.F: 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2258" w:type="dxa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6- CEP: </w:t>
            </w:r>
          </w:p>
        </w:tc>
        <w:tc>
          <w:tcPr>
            <w:tcW w:w="3565" w:type="dxa"/>
            <w:gridSpan w:val="2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7- DDD/TELEFONE: </w:t>
            </w: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8- E-MAIL: </w:t>
            </w: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9- SITE: </w:t>
            </w:r>
          </w:p>
        </w:tc>
      </w:tr>
      <w:tr w:rsidR="00AF053D" w:rsidRPr="00873B7B" w:rsidTr="0001540D">
        <w:trPr>
          <w:trHeight w:val="803"/>
        </w:trPr>
        <w:tc>
          <w:tcPr>
            <w:tcW w:w="5791" w:type="dxa"/>
            <w:gridSpan w:val="4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10- NOME DO RESPONSÁVEL (Presidente da OSC):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11- CPF: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12- C.I./ÓRGÃO EXPEDIDOR:</w:t>
            </w:r>
          </w:p>
        </w:tc>
      </w:tr>
      <w:tr w:rsidR="00AF053D" w:rsidRPr="00873B7B" w:rsidTr="0001540D">
        <w:trPr>
          <w:gridAfter w:val="1"/>
          <w:wAfter w:w="18" w:type="dxa"/>
          <w:trHeight w:val="871"/>
        </w:trPr>
        <w:tc>
          <w:tcPr>
            <w:tcW w:w="9338" w:type="dxa"/>
            <w:gridSpan w:val="5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13- ENDEREÇO: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873B7B" w:rsidRDefault="00AF053D" w:rsidP="005E4421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F053D" w:rsidRPr="00873B7B" w:rsidTr="0001540D">
        <w:tc>
          <w:tcPr>
            <w:tcW w:w="2401" w:type="dxa"/>
            <w:gridSpan w:val="2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14- CIDADE:</w:t>
            </w:r>
          </w:p>
        </w:tc>
        <w:tc>
          <w:tcPr>
            <w:tcW w:w="1133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15- U.F: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258" w:type="dxa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16- CEP:</w:t>
            </w:r>
          </w:p>
        </w:tc>
        <w:tc>
          <w:tcPr>
            <w:tcW w:w="3565" w:type="dxa"/>
            <w:gridSpan w:val="2"/>
          </w:tcPr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17- DDD/TELEFONE: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18- E-MAIL:</w:t>
            </w:r>
          </w:p>
          <w:p w:rsidR="00AF053D" w:rsidRPr="00873B7B" w:rsidRDefault="00AF053D" w:rsidP="005E4421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19- SITE: </w:t>
            </w:r>
          </w:p>
        </w:tc>
      </w:tr>
    </w:tbl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 xml:space="preserve">2 </w:t>
      </w:r>
      <w:r w:rsidRPr="00873B7B">
        <w:rPr>
          <w:rFonts w:ascii="Arial Narrow" w:hAnsi="Arial Narrow" w:cs="Arial Narrow"/>
          <w:sz w:val="22"/>
          <w:szCs w:val="22"/>
        </w:rPr>
        <w:t xml:space="preserve">- </w:t>
      </w:r>
      <w:r w:rsidRPr="00873B7B">
        <w:rPr>
          <w:rFonts w:ascii="Arial Narrow" w:hAnsi="Arial Narrow" w:cs="Arial Narrow"/>
          <w:b/>
          <w:bCs/>
          <w:sz w:val="22"/>
          <w:szCs w:val="22"/>
        </w:rPr>
        <w:t>DESCRIÇÃO DO PROJETO.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3950"/>
        <w:gridCol w:w="19"/>
      </w:tblGrid>
      <w:tr w:rsidR="00AF053D" w:rsidRPr="00873B7B" w:rsidTr="0001540D">
        <w:trPr>
          <w:trHeight w:val="1235"/>
        </w:trPr>
        <w:tc>
          <w:tcPr>
            <w:tcW w:w="5387" w:type="dxa"/>
          </w:tcPr>
          <w:p w:rsidR="00AF053D" w:rsidRPr="00873B7B" w:rsidRDefault="00AF053D" w:rsidP="005E4421">
            <w:pPr>
              <w:ind w:left="14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20 - TÍTULO DO PROJETO:</w:t>
            </w:r>
          </w:p>
        </w:tc>
        <w:tc>
          <w:tcPr>
            <w:tcW w:w="3969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21 - PERÍODO DE EXECUÇÃO:</w:t>
            </w:r>
          </w:p>
          <w:p w:rsidR="00AF053D" w:rsidRPr="00873B7B" w:rsidRDefault="00AF053D" w:rsidP="005E4421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Início: (Previsão em dia/mês/ano):</w:t>
            </w:r>
          </w:p>
          <w:p w:rsidR="00AF053D" w:rsidRPr="00873B7B" w:rsidRDefault="00AF053D" w:rsidP="005E4421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Término: (Previsão em dia/mês/ano):</w:t>
            </w:r>
          </w:p>
        </w:tc>
      </w:tr>
      <w:tr w:rsidR="00AF053D" w:rsidRPr="00873B7B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22 - IDENTIFICAÇÃO DO OBJETO:</w:t>
            </w:r>
          </w:p>
          <w:p w:rsidR="00AF053D" w:rsidRPr="00873B7B" w:rsidRDefault="00AF053D" w:rsidP="005E4421">
            <w:pPr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F053D" w:rsidRPr="00873B7B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23 - RAZÕES DA PROPOSIÇÃO E INTERESSE PÚBLICO NA SUA REALIZAÇÃO: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AF053D" w:rsidRPr="00873B7B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873B7B" w:rsidRDefault="00AF053D" w:rsidP="005E4421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 xml:space="preserve">24 - </w:t>
            </w:r>
            <w:r w:rsidRPr="00873B7B">
              <w:rPr>
                <w:rFonts w:ascii="Arial Narrow" w:hAnsi="Arial Narrow" w:cs="Arial Narrow"/>
                <w:sz w:val="22"/>
                <w:szCs w:val="22"/>
              </w:rPr>
              <w:t>QUANTIDADE TOTAL ESTIMADA DE BENEFICIÁRIOS DIRETOS:</w:t>
            </w: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</w:tbl>
    <w:p w:rsidR="00AF053D" w:rsidRPr="00873B7B" w:rsidRDefault="00AF053D" w:rsidP="005E4421">
      <w:pPr>
        <w:rPr>
          <w:rFonts w:ascii="Arial Narrow" w:hAnsi="Arial Narrow" w:cs="Calibri"/>
          <w:color w:val="000000"/>
          <w:sz w:val="22"/>
          <w:szCs w:val="22"/>
        </w:rPr>
      </w:pPr>
      <w:r w:rsidRPr="00873B7B">
        <w:rPr>
          <w:rFonts w:ascii="Arial Narrow" w:hAnsi="Arial Narrow" w:cs="Calibri"/>
          <w:color w:val="000000"/>
          <w:sz w:val="22"/>
          <w:szCs w:val="22"/>
        </w:rPr>
        <w:br w:type="page"/>
      </w: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lastRenderedPageBreak/>
        <w:t>3 - CRONOGRAMA DE EXECUÇÃO</w:t>
      </w: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842"/>
        <w:gridCol w:w="1276"/>
        <w:gridCol w:w="1701"/>
        <w:gridCol w:w="1205"/>
        <w:gridCol w:w="1205"/>
      </w:tblGrid>
      <w:tr w:rsidR="00AF053D" w:rsidRPr="00873B7B" w:rsidTr="000154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24- META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25- ETAPA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ind w:right="-263"/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26- ESPECIFICAÇÃO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27- INDICADOR FÍSICO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30- DURAÇÃO</w:t>
            </w:r>
          </w:p>
        </w:tc>
      </w:tr>
      <w:tr w:rsidR="00AF053D" w:rsidRPr="00873B7B" w:rsidTr="0001540D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OU FASE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/ LOCALIDADE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ind w:right="-161"/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28- UNIDADE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29- QUANTIDADE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31- INÍCIO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32-TÉRMINO</w:t>
            </w:r>
          </w:p>
        </w:tc>
      </w:tr>
      <w:tr w:rsidR="00AF053D" w:rsidRPr="00873B7B" w:rsidTr="000154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873B7B" w:rsidRDefault="00AF053D" w:rsidP="005E4421">
            <w:pPr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873B7B" w:rsidRDefault="00AF053D" w:rsidP="005E4421">
            <w:pPr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873B7B" w:rsidRDefault="00AF053D" w:rsidP="005E4421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Calibri"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Calibri"/>
                <w:sz w:val="22"/>
                <w:szCs w:val="22"/>
                <w:u w:val="single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873B7B" w:rsidRDefault="00AF053D" w:rsidP="005E4421">
            <w:pPr>
              <w:rPr>
                <w:rFonts w:ascii="Arial Narrow" w:hAnsi="Arial Narrow" w:cs="Arial Narrow"/>
                <w:sz w:val="22"/>
                <w:szCs w:val="22"/>
                <w:u w:val="single"/>
              </w:rPr>
            </w:pPr>
          </w:p>
        </w:tc>
      </w:tr>
    </w:tbl>
    <w:p w:rsidR="00AF053D" w:rsidRPr="00873B7B" w:rsidRDefault="00AF053D" w:rsidP="005E4421">
      <w:pPr>
        <w:rPr>
          <w:rFonts w:ascii="Arial Narrow" w:hAnsi="Arial Narrow" w:cs="Calibri"/>
          <w:sz w:val="22"/>
          <w:szCs w:val="22"/>
        </w:rPr>
      </w:pP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4 - PLANO DE APLICAÇÃO / ORÇAMENTO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992"/>
        <w:gridCol w:w="1134"/>
        <w:gridCol w:w="1021"/>
        <w:gridCol w:w="1247"/>
        <w:gridCol w:w="1276"/>
      </w:tblGrid>
      <w:tr w:rsidR="00AF053D" w:rsidRPr="00873B7B" w:rsidTr="008E7B5D">
        <w:trPr>
          <w:trHeight w:val="423"/>
        </w:trPr>
        <w:tc>
          <w:tcPr>
            <w:tcW w:w="2835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33-SERVIÇO OU BEM ADQUIRIDO</w:t>
            </w:r>
          </w:p>
        </w:tc>
        <w:tc>
          <w:tcPr>
            <w:tcW w:w="851" w:type="dxa"/>
          </w:tcPr>
          <w:p w:rsidR="00AF053D" w:rsidRPr="00873B7B" w:rsidRDefault="00AF053D" w:rsidP="005E4421">
            <w:pPr>
              <w:ind w:right="-28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34-UNID</w:t>
            </w:r>
          </w:p>
        </w:tc>
        <w:tc>
          <w:tcPr>
            <w:tcW w:w="992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35- QTD</w:t>
            </w:r>
          </w:p>
        </w:tc>
        <w:tc>
          <w:tcPr>
            <w:tcW w:w="1134" w:type="dxa"/>
          </w:tcPr>
          <w:p w:rsidR="00AF053D" w:rsidRPr="00873B7B" w:rsidRDefault="00AF053D" w:rsidP="005E4421">
            <w:pPr>
              <w:ind w:right="-28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36- VALOR UNIT.</w:t>
            </w:r>
          </w:p>
        </w:tc>
        <w:tc>
          <w:tcPr>
            <w:tcW w:w="1021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37- VALOR PARCIAL</w:t>
            </w:r>
          </w:p>
        </w:tc>
        <w:tc>
          <w:tcPr>
            <w:tcW w:w="1247" w:type="dxa"/>
          </w:tcPr>
          <w:p w:rsidR="00AF053D" w:rsidRPr="00873B7B" w:rsidRDefault="00AF053D" w:rsidP="005E4421">
            <w:pPr>
              <w:ind w:left="-105" w:right="-280" w:firstLine="105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38- CONCEDENTE</w:t>
            </w:r>
          </w:p>
        </w:tc>
        <w:tc>
          <w:tcPr>
            <w:tcW w:w="1276" w:type="dxa"/>
          </w:tcPr>
          <w:p w:rsidR="00AF053D" w:rsidRPr="00873B7B" w:rsidRDefault="00AF053D" w:rsidP="005E4421">
            <w:pPr>
              <w:ind w:left="-84" w:right="-158" w:firstLine="84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39- PROPONENTE</w:t>
            </w:r>
          </w:p>
        </w:tc>
      </w:tr>
      <w:tr w:rsidR="00AF053D" w:rsidRPr="00873B7B" w:rsidTr="008E7B5D">
        <w:tc>
          <w:tcPr>
            <w:tcW w:w="2835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34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1021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  <w:tc>
          <w:tcPr>
            <w:tcW w:w="1276" w:type="dxa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AF053D" w:rsidRPr="00873B7B" w:rsidTr="008E7B5D">
        <w:tc>
          <w:tcPr>
            <w:tcW w:w="2835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1021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</w:tr>
      <w:tr w:rsidR="00AF053D" w:rsidRPr="00873B7B" w:rsidTr="0001540D">
        <w:tc>
          <w:tcPr>
            <w:tcW w:w="5812" w:type="dxa"/>
            <w:gridSpan w:val="4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SUBTOTAL</w:t>
            </w:r>
          </w:p>
        </w:tc>
        <w:tc>
          <w:tcPr>
            <w:tcW w:w="3544" w:type="dxa"/>
            <w:gridSpan w:val="3"/>
          </w:tcPr>
          <w:p w:rsidR="00AF053D" w:rsidRPr="00873B7B" w:rsidRDefault="00AF053D" w:rsidP="005E4421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</w:tr>
    </w:tbl>
    <w:p w:rsidR="00AF053D" w:rsidRPr="00873B7B" w:rsidRDefault="00AF053D" w:rsidP="005E4421">
      <w:pPr>
        <w:rPr>
          <w:rFonts w:ascii="Arial Narrow" w:hAnsi="Arial Narrow" w:cs="Calibri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873B7B" w:rsidTr="0001540D">
        <w:tc>
          <w:tcPr>
            <w:tcW w:w="9338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40-TOTAL GERAL: R$ 0,00</w:t>
            </w:r>
          </w:p>
        </w:tc>
      </w:tr>
    </w:tbl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5 - OBSERVAÇÕES GERAIS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873B7B" w:rsidTr="001D21AC">
        <w:tc>
          <w:tcPr>
            <w:tcW w:w="9356" w:type="dxa"/>
          </w:tcPr>
          <w:p w:rsidR="00AF053D" w:rsidRPr="00873B7B" w:rsidRDefault="00AF053D" w:rsidP="005E4421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</w:tr>
    </w:tbl>
    <w:p w:rsidR="001D21AC" w:rsidRDefault="001D21AC" w:rsidP="001D21AC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</w:p>
    <w:p w:rsidR="001D21AC" w:rsidRDefault="001D21AC" w:rsidP="001D21AC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 xml:space="preserve">São Vicente do Sul, ___de __________________ </w:t>
      </w:r>
      <w:proofErr w:type="spellStart"/>
      <w:r>
        <w:rPr>
          <w:rFonts w:ascii="Arial Narrow" w:hAnsi="Arial Narrow" w:cs="Arial Narrow"/>
          <w:color w:val="000000"/>
          <w:sz w:val="22"/>
          <w:szCs w:val="22"/>
        </w:rPr>
        <w:t>de</w:t>
      </w:r>
      <w:proofErr w:type="spellEnd"/>
      <w:r>
        <w:rPr>
          <w:rFonts w:ascii="Arial Narrow" w:hAnsi="Arial Narrow" w:cs="Arial Narrow"/>
          <w:color w:val="000000"/>
          <w:sz w:val="22"/>
          <w:szCs w:val="22"/>
        </w:rPr>
        <w:t xml:space="preserve"> 2024.</w:t>
      </w:r>
    </w:p>
    <w:p w:rsidR="001D21AC" w:rsidRDefault="001D21AC" w:rsidP="001D21AC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D21AC" w:rsidRDefault="001D21AC" w:rsidP="001D21AC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1D21AC" w:rsidRDefault="001D21AC" w:rsidP="001D21AC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</w:t>
      </w:r>
    </w:p>
    <w:p w:rsidR="001D21AC" w:rsidRDefault="001D21AC" w:rsidP="001D21AC">
      <w:pPr>
        <w:pStyle w:val="Default"/>
        <w:ind w:left="720"/>
        <w:jc w:val="center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Assinatura do responsável pelo projeto</w:t>
      </w:r>
    </w:p>
    <w:p w:rsidR="001D21AC" w:rsidRPr="00873B7B" w:rsidRDefault="001D21AC" w:rsidP="005E4421">
      <w:pPr>
        <w:rPr>
          <w:rFonts w:ascii="Arial Narrow" w:hAnsi="Arial Narrow" w:cs="Arial Narrow"/>
          <w:color w:val="000000"/>
          <w:sz w:val="22"/>
          <w:szCs w:val="22"/>
        </w:rPr>
      </w:pPr>
      <w:bookmarkStart w:id="0" w:name="_GoBack"/>
      <w:bookmarkEnd w:id="0"/>
    </w:p>
    <w:p w:rsidR="00AF053D" w:rsidRPr="00873B7B" w:rsidRDefault="00AF053D" w:rsidP="005E4421">
      <w:pPr>
        <w:rPr>
          <w:rFonts w:ascii="Arial Narrow" w:hAnsi="Arial Narrow" w:cs="Arial Narrow"/>
          <w:b/>
          <w:bCs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sz w:val="22"/>
          <w:szCs w:val="22"/>
        </w:rPr>
        <w:t>7 - APROVAÇÃO PELO CONCEDENTE (</w:t>
      </w:r>
      <w:r w:rsidR="008E7B5D" w:rsidRPr="00873B7B">
        <w:rPr>
          <w:rFonts w:ascii="Arial Narrow" w:hAnsi="Arial Narrow" w:cs="Arial Narrow"/>
          <w:b/>
          <w:bCs/>
          <w:sz w:val="22"/>
          <w:szCs w:val="22"/>
        </w:rPr>
        <w:t>CONSELHO MUNICIPAL DO IDOSO</w:t>
      </w:r>
      <w:r w:rsidRPr="00873B7B">
        <w:rPr>
          <w:rFonts w:ascii="Arial Narrow" w:hAnsi="Arial Narrow" w:cs="Arial Narrow"/>
          <w:b/>
          <w:bCs/>
          <w:sz w:val="22"/>
          <w:szCs w:val="22"/>
        </w:rPr>
        <w:t>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873B7B" w:rsidTr="0001540D">
        <w:tc>
          <w:tcPr>
            <w:tcW w:w="9338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DEFERIDO </w:t>
            </w:r>
            <w:proofErr w:type="gramStart"/>
            <w:r w:rsidRPr="00873B7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(  </w:t>
            </w:r>
            <w:proofErr w:type="gramEnd"/>
            <w:r w:rsidRPr="00873B7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)               INDEFERIDO (    )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Comissão de Seleção / Monitoramento: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873B7B">
              <w:rPr>
                <w:rFonts w:ascii="Arial Narrow" w:hAnsi="Arial Narrow" w:cs="Arial Narrow"/>
                <w:sz w:val="22"/>
                <w:szCs w:val="22"/>
              </w:rPr>
              <w:t>de</w:t>
            </w:r>
            <w:proofErr w:type="spellEnd"/>
            <w:r w:rsidRPr="00873B7B">
              <w:rPr>
                <w:rFonts w:ascii="Arial Narrow" w:hAnsi="Arial Narrow" w:cs="Arial Narrow"/>
                <w:sz w:val="22"/>
                <w:szCs w:val="22"/>
              </w:rPr>
              <w:t xml:space="preserve"> 202</w:t>
            </w:r>
            <w:r w:rsidR="00F961BD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_________________________________                            _______________________________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proofErr w:type="gramStart"/>
            <w:r w:rsidRPr="00873B7B">
              <w:rPr>
                <w:rFonts w:ascii="Arial Narrow" w:hAnsi="Arial Narrow" w:cs="Arial Narrow"/>
                <w:sz w:val="22"/>
                <w:szCs w:val="22"/>
              </w:rPr>
              <w:t>Membro  1</w:t>
            </w:r>
            <w:proofErr w:type="gramEnd"/>
            <w:r w:rsidRPr="00873B7B">
              <w:rPr>
                <w:rFonts w:ascii="Arial Narrow" w:hAnsi="Arial Narrow" w:cs="Arial Narrow"/>
                <w:sz w:val="22"/>
                <w:szCs w:val="22"/>
              </w:rPr>
              <w:t xml:space="preserve">                                                        Membro  2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____________________________________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Membro 3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F053D" w:rsidRPr="00873B7B" w:rsidTr="0001540D">
        <w:tc>
          <w:tcPr>
            <w:tcW w:w="9338" w:type="dxa"/>
          </w:tcPr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873B7B">
              <w:rPr>
                <w:rFonts w:ascii="Arial Narrow" w:hAnsi="Arial Narrow" w:cs="Arial Narrow"/>
                <w:sz w:val="22"/>
                <w:szCs w:val="22"/>
              </w:rPr>
              <w:t>de</w:t>
            </w:r>
            <w:proofErr w:type="spellEnd"/>
            <w:r w:rsidRPr="00873B7B">
              <w:rPr>
                <w:rFonts w:ascii="Arial Narrow" w:hAnsi="Arial Narrow" w:cs="Arial Narrow"/>
                <w:sz w:val="22"/>
                <w:szCs w:val="22"/>
              </w:rPr>
              <w:t xml:space="preserve"> 202</w:t>
            </w:r>
            <w:r w:rsidR="00F961BD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sz w:val="22"/>
                <w:szCs w:val="22"/>
              </w:rPr>
              <w:t>________________________________            ____________________________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73B7B">
              <w:rPr>
                <w:rFonts w:ascii="Arial Narrow" w:hAnsi="Arial Narrow" w:cs="Arial Narrow"/>
                <w:b/>
                <w:sz w:val="22"/>
                <w:szCs w:val="22"/>
              </w:rPr>
              <w:t>Ordenador de despesas do FU</w:t>
            </w:r>
            <w:r w:rsidR="008E7B5D" w:rsidRPr="00873B7B">
              <w:rPr>
                <w:rFonts w:ascii="Arial Narrow" w:hAnsi="Arial Narrow" w:cs="Arial Narrow"/>
                <w:b/>
                <w:sz w:val="22"/>
                <w:szCs w:val="22"/>
              </w:rPr>
              <w:t>NDO</w:t>
            </w:r>
            <w:r w:rsidRPr="00873B7B"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   Presidente do CO</w:t>
            </w:r>
            <w:r w:rsidR="008E7B5D" w:rsidRPr="00873B7B">
              <w:rPr>
                <w:rFonts w:ascii="Arial Narrow" w:hAnsi="Arial Narrow" w:cs="Arial Narrow"/>
                <w:b/>
                <w:sz w:val="22"/>
                <w:szCs w:val="22"/>
              </w:rPr>
              <w:t>NSELHO</w:t>
            </w: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  <w:p w:rsidR="00AF053D" w:rsidRPr="00873B7B" w:rsidRDefault="00AF053D" w:rsidP="005E4421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AF053D" w:rsidRPr="00873B7B" w:rsidRDefault="00AF053D" w:rsidP="005E4421">
      <w:pPr>
        <w:rPr>
          <w:rFonts w:ascii="Arial Narrow" w:hAnsi="Arial Narrow"/>
          <w:sz w:val="22"/>
          <w:szCs w:val="22"/>
        </w:rPr>
      </w:pPr>
    </w:p>
    <w:sectPr w:rsidR="00AF053D" w:rsidRPr="00873B7B" w:rsidSect="0001540D">
      <w:headerReference w:type="default" r:id="rId8"/>
      <w:footerReference w:type="default" r:id="rId9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5C6" w:rsidRDefault="00CA05C6">
      <w:r>
        <w:separator/>
      </w:r>
    </w:p>
  </w:endnote>
  <w:endnote w:type="continuationSeparator" w:id="0">
    <w:p w:rsidR="00CA05C6" w:rsidRDefault="00CA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BB" w:rsidRDefault="00CA05C6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color w:val="0000CC"/>
        <w:sz w:val="20"/>
        <w:szCs w:val="20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BB31BB" w:rsidRPr="007F2205" w:rsidRDefault="00BB31BB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BC4AA5">
      <w:rPr>
        <w:rFonts w:ascii="Arial Narrow" w:hAnsi="Arial Narrow" w:cs="Arial Narrow"/>
        <w:b/>
        <w:color w:val="0000CC"/>
        <w:sz w:val="20"/>
        <w:szCs w:val="20"/>
      </w:rPr>
      <w:t>Página</w:t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PAGE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3E67A2">
      <w:rPr>
        <w:rFonts w:ascii="Arial Narrow" w:hAnsi="Arial Narrow" w:cs="Arial Narrow"/>
        <w:b/>
        <w:bCs/>
        <w:noProof/>
        <w:color w:val="0000CC"/>
        <w:sz w:val="20"/>
        <w:szCs w:val="20"/>
      </w:rPr>
      <w:t>2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de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NUMPAGES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3E67A2">
      <w:rPr>
        <w:rFonts w:ascii="Arial Narrow" w:hAnsi="Arial Narrow" w:cs="Arial Narrow"/>
        <w:b/>
        <w:bCs/>
        <w:noProof/>
        <w:color w:val="0000CC"/>
        <w:sz w:val="20"/>
        <w:szCs w:val="20"/>
      </w:rPr>
      <w:t>2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</w:p>
  <w:p w:rsidR="00BB31BB" w:rsidRPr="007F2205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licitacao@saovicentedosul.rs.gov.br</w:t>
    </w:r>
  </w:p>
  <w:p w:rsidR="00BB31BB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>
      <w:rPr>
        <w:rFonts w:ascii="Arial Narrow" w:hAnsi="Arial Narrow" w:cs="Arial Narrow"/>
        <w:b/>
        <w:bCs/>
        <w:color w:val="0000CC"/>
        <w:sz w:val="20"/>
        <w:szCs w:val="20"/>
      </w:rPr>
      <w:t>Rua General João Antô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nio, 1305 –Centro–CEP: 97420-000</w:t>
    </w:r>
  </w:p>
  <w:p w:rsidR="00BB31BB" w:rsidRDefault="00BB31BB" w:rsidP="00F052A2">
    <w:pPr>
      <w:pStyle w:val="Rodap"/>
      <w:jc w:val="right"/>
    </w:pPr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Fone: </w:t>
    </w:r>
    <w:proofErr w:type="gramStart"/>
    <w:r>
      <w:rPr>
        <w:rFonts w:ascii="Arial Narrow" w:hAnsi="Arial Narrow" w:cs="Arial Narrow"/>
        <w:b/>
        <w:bCs/>
        <w:color w:val="0000CC"/>
        <w:sz w:val="20"/>
        <w:szCs w:val="20"/>
      </w:rPr>
      <w:t>0800.000.4377 ramal</w:t>
    </w:r>
    <w:proofErr w:type="gramEnd"/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 221</w:t>
    </w:r>
  </w:p>
  <w:p w:rsidR="00BB31BB" w:rsidRDefault="00BB31BB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5C6" w:rsidRDefault="00CA05C6">
      <w:r>
        <w:separator/>
      </w:r>
    </w:p>
  </w:footnote>
  <w:footnote w:type="continuationSeparator" w:id="0">
    <w:p w:rsidR="00CA05C6" w:rsidRDefault="00CA0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BB31BB" w:rsidTr="00BB31BB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BB31BB" w:rsidRDefault="00BB31BB" w:rsidP="00F052A2">
          <w:pPr>
            <w:ind w:right="-14"/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44DA209D" wp14:editId="7F21F70E">
                <wp:extent cx="638175" cy="6667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BB31BB" w:rsidRPr="002D3285" w:rsidRDefault="00BB31BB" w:rsidP="00F052A2">
          <w:pPr>
            <w:tabs>
              <w:tab w:val="center" w:pos="4419"/>
              <w:tab w:val="right" w:pos="8838"/>
            </w:tabs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 DE SÃO VICENTE DO SUL</w:t>
          </w:r>
        </w:p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BB31BB" w:rsidRDefault="00BB31BB" w:rsidP="00F052A2">
          <w:pPr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871/2024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LICITATÓRIO Nº 411/2024</w:t>
          </w:r>
        </w:p>
        <w:p w:rsidR="00BB31BB" w:rsidRDefault="00BB31BB" w:rsidP="00CF34C5">
          <w:pPr>
            <w:ind w:right="-14"/>
            <w:rPr>
              <w:sz w:val="22"/>
              <w:szCs w:val="22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005/2024</w:t>
          </w:r>
        </w:p>
      </w:tc>
    </w:tr>
  </w:tbl>
  <w:p w:rsidR="00BB31BB" w:rsidRDefault="00CA05C6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DC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54B4124"/>
    <w:multiLevelType w:val="hybridMultilevel"/>
    <w:tmpl w:val="6678A0F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A1F77C9"/>
    <w:multiLevelType w:val="hybridMultilevel"/>
    <w:tmpl w:val="45505DCE"/>
    <w:lvl w:ilvl="0" w:tplc="FC40C9A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BC11778"/>
    <w:multiLevelType w:val="hybridMultilevel"/>
    <w:tmpl w:val="2196BB2E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8B623D"/>
    <w:multiLevelType w:val="hybridMultilevel"/>
    <w:tmpl w:val="EDE870D0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0E0B680A"/>
    <w:multiLevelType w:val="hybridMultilevel"/>
    <w:tmpl w:val="392800E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0FE334A3"/>
    <w:multiLevelType w:val="hybridMultilevel"/>
    <w:tmpl w:val="39EA2A6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10F7039F"/>
    <w:multiLevelType w:val="hybridMultilevel"/>
    <w:tmpl w:val="A8D441D8"/>
    <w:lvl w:ilvl="0" w:tplc="75DE304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32826BF"/>
    <w:multiLevelType w:val="hybridMultilevel"/>
    <w:tmpl w:val="D480CDD2"/>
    <w:lvl w:ilvl="0" w:tplc="A880C01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3BBE53FE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E387F13"/>
    <w:multiLevelType w:val="hybridMultilevel"/>
    <w:tmpl w:val="77B4D18C"/>
    <w:lvl w:ilvl="0" w:tplc="71D8D140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06B5712"/>
    <w:multiLevelType w:val="hybridMultilevel"/>
    <w:tmpl w:val="4AB6B42C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2C00559C">
      <w:start w:val="1"/>
      <w:numFmt w:val="lowerLetter"/>
      <w:lvlText w:val="%2)"/>
      <w:lvlJc w:val="lef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07018C7"/>
    <w:multiLevelType w:val="hybridMultilevel"/>
    <w:tmpl w:val="557E1CF8"/>
    <w:lvl w:ilvl="0" w:tplc="CCBA9FF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1446383"/>
    <w:multiLevelType w:val="hybridMultilevel"/>
    <w:tmpl w:val="9A202A14"/>
    <w:lvl w:ilvl="0" w:tplc="9F60CC3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5264CF2"/>
    <w:multiLevelType w:val="hybridMultilevel"/>
    <w:tmpl w:val="131C9BE4"/>
    <w:lvl w:ilvl="0" w:tplc="015C61E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5E32943"/>
    <w:multiLevelType w:val="hybridMultilevel"/>
    <w:tmpl w:val="3F7E377E"/>
    <w:lvl w:ilvl="0" w:tplc="462C85D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6264091"/>
    <w:multiLevelType w:val="hybridMultilevel"/>
    <w:tmpl w:val="8BF01A44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9D33D2E"/>
    <w:multiLevelType w:val="hybridMultilevel"/>
    <w:tmpl w:val="B03C6850"/>
    <w:lvl w:ilvl="0" w:tplc="E4761CB2">
      <w:start w:val="1"/>
      <w:numFmt w:val="upp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044165"/>
    <w:multiLevelType w:val="hybridMultilevel"/>
    <w:tmpl w:val="F1A6378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0614825"/>
    <w:multiLevelType w:val="hybridMultilevel"/>
    <w:tmpl w:val="73C4905C"/>
    <w:lvl w:ilvl="0" w:tplc="C3CA910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1C45BF5"/>
    <w:multiLevelType w:val="hybridMultilevel"/>
    <w:tmpl w:val="B53EC05E"/>
    <w:lvl w:ilvl="0" w:tplc="8190F62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9716CA"/>
    <w:multiLevelType w:val="hybridMultilevel"/>
    <w:tmpl w:val="EC0622D0"/>
    <w:lvl w:ilvl="0" w:tplc="FA40FC2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2D12CF7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2D2569E"/>
    <w:multiLevelType w:val="hybridMultilevel"/>
    <w:tmpl w:val="F6608854"/>
    <w:lvl w:ilvl="0" w:tplc="9C40E3E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8247183"/>
    <w:multiLevelType w:val="hybridMultilevel"/>
    <w:tmpl w:val="DAA6D4E6"/>
    <w:lvl w:ilvl="0" w:tplc="0A8C22B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8E31510"/>
    <w:multiLevelType w:val="hybridMultilevel"/>
    <w:tmpl w:val="6316A76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A714418"/>
    <w:multiLevelType w:val="hybridMultilevel"/>
    <w:tmpl w:val="3B56AAB2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B15138"/>
    <w:multiLevelType w:val="hybridMultilevel"/>
    <w:tmpl w:val="BA606648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3BFC7178"/>
    <w:multiLevelType w:val="hybridMultilevel"/>
    <w:tmpl w:val="58D2DCA4"/>
    <w:lvl w:ilvl="0" w:tplc="0C160CB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0542756"/>
    <w:multiLevelType w:val="hybridMultilevel"/>
    <w:tmpl w:val="B096E71C"/>
    <w:lvl w:ilvl="0" w:tplc="D9EA7C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2F61430"/>
    <w:multiLevelType w:val="hybridMultilevel"/>
    <w:tmpl w:val="6ABE800C"/>
    <w:lvl w:ilvl="0" w:tplc="B4B62B3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7EC6E29"/>
    <w:multiLevelType w:val="hybridMultilevel"/>
    <w:tmpl w:val="DE4EDDFE"/>
    <w:lvl w:ilvl="0" w:tplc="F9442D94">
      <w:start w:val="1"/>
      <w:numFmt w:val="upperRoman"/>
      <w:lvlText w:val="%1."/>
      <w:lvlJc w:val="righ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481E62E9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486512DD"/>
    <w:multiLevelType w:val="hybridMultilevel"/>
    <w:tmpl w:val="AB78BF0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 w15:restartNumberingAfterBreak="0">
    <w:nsid w:val="48B7504D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24D21AB"/>
    <w:multiLevelType w:val="hybridMultilevel"/>
    <w:tmpl w:val="7988EEA8"/>
    <w:lvl w:ilvl="0" w:tplc="E4761CB2">
      <w:start w:val="1"/>
      <w:numFmt w:val="upperRoman"/>
      <w:lvlText w:val="%1."/>
      <w:lvlJc w:val="right"/>
      <w:pPr>
        <w:ind w:left="23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5" w15:restartNumberingAfterBreak="0">
    <w:nsid w:val="58737091"/>
    <w:multiLevelType w:val="hybridMultilevel"/>
    <w:tmpl w:val="30545DEA"/>
    <w:lvl w:ilvl="0" w:tplc="FDB25EF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6" w15:restartNumberingAfterBreak="0">
    <w:nsid w:val="629A0990"/>
    <w:multiLevelType w:val="hybridMultilevel"/>
    <w:tmpl w:val="F9E454E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3E92B68"/>
    <w:multiLevelType w:val="hybridMultilevel"/>
    <w:tmpl w:val="019070F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4333D4A"/>
    <w:multiLevelType w:val="hybridMultilevel"/>
    <w:tmpl w:val="A56C92CC"/>
    <w:lvl w:ilvl="0" w:tplc="1BB8D9A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6EC4BF9"/>
    <w:multiLevelType w:val="hybridMultilevel"/>
    <w:tmpl w:val="A82C2674"/>
    <w:lvl w:ilvl="0" w:tplc="A978085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F07EC7D8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76B43EF"/>
    <w:multiLevelType w:val="hybridMultilevel"/>
    <w:tmpl w:val="2B106250"/>
    <w:lvl w:ilvl="0" w:tplc="3016141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9C738B0"/>
    <w:multiLevelType w:val="hybridMultilevel"/>
    <w:tmpl w:val="0B1C6F2C"/>
    <w:lvl w:ilvl="0" w:tplc="755A89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C461266"/>
    <w:multiLevelType w:val="hybridMultilevel"/>
    <w:tmpl w:val="2D160E4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70C21B5C"/>
    <w:multiLevelType w:val="hybridMultilevel"/>
    <w:tmpl w:val="BF2A4236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5BD15F1"/>
    <w:multiLevelType w:val="hybridMultilevel"/>
    <w:tmpl w:val="B38442FE"/>
    <w:lvl w:ilvl="0" w:tplc="7A50AB0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6E162CE"/>
    <w:multiLevelType w:val="hybridMultilevel"/>
    <w:tmpl w:val="6FE41B4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6" w15:restartNumberingAfterBreak="0">
    <w:nsid w:val="78E94C4C"/>
    <w:multiLevelType w:val="hybridMultilevel"/>
    <w:tmpl w:val="71821568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7" w15:restartNumberingAfterBreak="0">
    <w:nsid w:val="7AD22802"/>
    <w:multiLevelType w:val="hybridMultilevel"/>
    <w:tmpl w:val="1BA61CDC"/>
    <w:lvl w:ilvl="0" w:tplc="E4761C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E4761CB2">
      <w:start w:val="1"/>
      <w:numFmt w:val="upp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13"/>
  </w:num>
  <w:num w:numId="5">
    <w:abstractNumId w:val="39"/>
  </w:num>
  <w:num w:numId="6">
    <w:abstractNumId w:val="24"/>
  </w:num>
  <w:num w:numId="7">
    <w:abstractNumId w:val="37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30"/>
  </w:num>
  <w:num w:numId="13">
    <w:abstractNumId w:val="19"/>
  </w:num>
  <w:num w:numId="14">
    <w:abstractNumId w:val="9"/>
  </w:num>
  <w:num w:numId="15">
    <w:abstractNumId w:val="17"/>
  </w:num>
  <w:num w:numId="16">
    <w:abstractNumId w:val="40"/>
  </w:num>
  <w:num w:numId="17">
    <w:abstractNumId w:val="11"/>
  </w:num>
  <w:num w:numId="18">
    <w:abstractNumId w:val="29"/>
  </w:num>
  <w:num w:numId="19">
    <w:abstractNumId w:val="10"/>
  </w:num>
  <w:num w:numId="20">
    <w:abstractNumId w:val="4"/>
  </w:num>
  <w:num w:numId="21">
    <w:abstractNumId w:val="46"/>
  </w:num>
  <w:num w:numId="22">
    <w:abstractNumId w:val="26"/>
  </w:num>
  <w:num w:numId="23">
    <w:abstractNumId w:val="18"/>
  </w:num>
  <w:num w:numId="24">
    <w:abstractNumId w:val="42"/>
  </w:num>
  <w:num w:numId="25">
    <w:abstractNumId w:val="44"/>
  </w:num>
  <w:num w:numId="26">
    <w:abstractNumId w:val="12"/>
  </w:num>
  <w:num w:numId="27">
    <w:abstractNumId w:val="22"/>
  </w:num>
  <w:num w:numId="28">
    <w:abstractNumId w:val="41"/>
  </w:num>
  <w:num w:numId="29">
    <w:abstractNumId w:val="14"/>
  </w:num>
  <w:num w:numId="30">
    <w:abstractNumId w:val="27"/>
  </w:num>
  <w:num w:numId="31">
    <w:abstractNumId w:val="28"/>
  </w:num>
  <w:num w:numId="32">
    <w:abstractNumId w:val="38"/>
  </w:num>
  <w:num w:numId="33">
    <w:abstractNumId w:val="2"/>
  </w:num>
  <w:num w:numId="34">
    <w:abstractNumId w:val="0"/>
  </w:num>
  <w:num w:numId="35">
    <w:abstractNumId w:val="33"/>
  </w:num>
  <w:num w:numId="36">
    <w:abstractNumId w:val="36"/>
  </w:num>
  <w:num w:numId="37">
    <w:abstractNumId w:val="16"/>
  </w:num>
  <w:num w:numId="38">
    <w:abstractNumId w:val="45"/>
  </w:num>
  <w:num w:numId="39">
    <w:abstractNumId w:val="25"/>
  </w:num>
  <w:num w:numId="40">
    <w:abstractNumId w:val="31"/>
  </w:num>
  <w:num w:numId="41">
    <w:abstractNumId w:val="21"/>
  </w:num>
  <w:num w:numId="42">
    <w:abstractNumId w:val="3"/>
  </w:num>
  <w:num w:numId="43">
    <w:abstractNumId w:val="15"/>
  </w:num>
  <w:num w:numId="44">
    <w:abstractNumId w:val="43"/>
  </w:num>
  <w:num w:numId="45">
    <w:abstractNumId w:val="47"/>
  </w:num>
  <w:num w:numId="46">
    <w:abstractNumId w:val="34"/>
  </w:num>
  <w:num w:numId="47">
    <w:abstractNumId w:val="1"/>
  </w:num>
  <w:num w:numId="48">
    <w:abstractNumId w:val="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67BF"/>
    <w:rsid w:val="00027662"/>
    <w:rsid w:val="00030476"/>
    <w:rsid w:val="0003395A"/>
    <w:rsid w:val="0003409F"/>
    <w:rsid w:val="00042715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32AB"/>
    <w:rsid w:val="000F52FA"/>
    <w:rsid w:val="001076D2"/>
    <w:rsid w:val="00126E8E"/>
    <w:rsid w:val="001404EE"/>
    <w:rsid w:val="00146D3D"/>
    <w:rsid w:val="0015444A"/>
    <w:rsid w:val="001574B3"/>
    <w:rsid w:val="00164875"/>
    <w:rsid w:val="00167ECB"/>
    <w:rsid w:val="00170FC5"/>
    <w:rsid w:val="00180E72"/>
    <w:rsid w:val="0019228C"/>
    <w:rsid w:val="001A0CCD"/>
    <w:rsid w:val="001A5689"/>
    <w:rsid w:val="001B162C"/>
    <w:rsid w:val="001C4F98"/>
    <w:rsid w:val="001C5EB6"/>
    <w:rsid w:val="001D0762"/>
    <w:rsid w:val="001D1906"/>
    <w:rsid w:val="001D21AC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6C88"/>
    <w:rsid w:val="0028629C"/>
    <w:rsid w:val="002B4A4B"/>
    <w:rsid w:val="002D52BF"/>
    <w:rsid w:val="002E16AA"/>
    <w:rsid w:val="002E1B1F"/>
    <w:rsid w:val="002E3E48"/>
    <w:rsid w:val="002E6FAE"/>
    <w:rsid w:val="002F4002"/>
    <w:rsid w:val="00305155"/>
    <w:rsid w:val="003257AA"/>
    <w:rsid w:val="003427ED"/>
    <w:rsid w:val="00356845"/>
    <w:rsid w:val="00375F9F"/>
    <w:rsid w:val="00387DCB"/>
    <w:rsid w:val="003C225C"/>
    <w:rsid w:val="003C3D3B"/>
    <w:rsid w:val="003C713A"/>
    <w:rsid w:val="003D54D4"/>
    <w:rsid w:val="003E5CC2"/>
    <w:rsid w:val="003E67A2"/>
    <w:rsid w:val="004011E3"/>
    <w:rsid w:val="00424D4A"/>
    <w:rsid w:val="00443658"/>
    <w:rsid w:val="00445B1A"/>
    <w:rsid w:val="00450503"/>
    <w:rsid w:val="004666E3"/>
    <w:rsid w:val="00470220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386F"/>
    <w:rsid w:val="00554AB3"/>
    <w:rsid w:val="00560F0E"/>
    <w:rsid w:val="005671BD"/>
    <w:rsid w:val="00571C77"/>
    <w:rsid w:val="00574048"/>
    <w:rsid w:val="005960E0"/>
    <w:rsid w:val="005A1801"/>
    <w:rsid w:val="005B40B2"/>
    <w:rsid w:val="005B766D"/>
    <w:rsid w:val="005C2804"/>
    <w:rsid w:val="005C45F7"/>
    <w:rsid w:val="005C6B00"/>
    <w:rsid w:val="005D2D46"/>
    <w:rsid w:val="005D6E1B"/>
    <w:rsid w:val="005E4421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22746"/>
    <w:rsid w:val="006301D2"/>
    <w:rsid w:val="006415DB"/>
    <w:rsid w:val="0064434D"/>
    <w:rsid w:val="006538EF"/>
    <w:rsid w:val="00657747"/>
    <w:rsid w:val="006605B1"/>
    <w:rsid w:val="00666A42"/>
    <w:rsid w:val="00670D36"/>
    <w:rsid w:val="00690BCC"/>
    <w:rsid w:val="006A5403"/>
    <w:rsid w:val="006B4E7D"/>
    <w:rsid w:val="006C3D7F"/>
    <w:rsid w:val="006C658A"/>
    <w:rsid w:val="00700C35"/>
    <w:rsid w:val="007033E4"/>
    <w:rsid w:val="00706219"/>
    <w:rsid w:val="00706B7B"/>
    <w:rsid w:val="0070744C"/>
    <w:rsid w:val="00720B1D"/>
    <w:rsid w:val="007221A4"/>
    <w:rsid w:val="0073444E"/>
    <w:rsid w:val="0073749C"/>
    <w:rsid w:val="00742C7D"/>
    <w:rsid w:val="00747F11"/>
    <w:rsid w:val="00762438"/>
    <w:rsid w:val="0076286C"/>
    <w:rsid w:val="00767858"/>
    <w:rsid w:val="00780DC5"/>
    <w:rsid w:val="00783CB8"/>
    <w:rsid w:val="00786B37"/>
    <w:rsid w:val="007A0DD6"/>
    <w:rsid w:val="007A1A35"/>
    <w:rsid w:val="007C030D"/>
    <w:rsid w:val="007D3CF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62AA"/>
    <w:rsid w:val="00867384"/>
    <w:rsid w:val="00873B7B"/>
    <w:rsid w:val="008B68D0"/>
    <w:rsid w:val="008C0E5B"/>
    <w:rsid w:val="008C18F1"/>
    <w:rsid w:val="008C345A"/>
    <w:rsid w:val="008E2B54"/>
    <w:rsid w:val="008E7B5D"/>
    <w:rsid w:val="008F0934"/>
    <w:rsid w:val="00904FE5"/>
    <w:rsid w:val="00922318"/>
    <w:rsid w:val="0093327A"/>
    <w:rsid w:val="009629FA"/>
    <w:rsid w:val="00977BAD"/>
    <w:rsid w:val="00985819"/>
    <w:rsid w:val="009956F5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16A83"/>
    <w:rsid w:val="00A3196A"/>
    <w:rsid w:val="00A3366D"/>
    <w:rsid w:val="00A62F26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32832"/>
    <w:rsid w:val="00B501B0"/>
    <w:rsid w:val="00B52636"/>
    <w:rsid w:val="00B5643C"/>
    <w:rsid w:val="00B64417"/>
    <w:rsid w:val="00B653CA"/>
    <w:rsid w:val="00B72342"/>
    <w:rsid w:val="00B943CC"/>
    <w:rsid w:val="00BB03B5"/>
    <w:rsid w:val="00BB31BB"/>
    <w:rsid w:val="00BD30D5"/>
    <w:rsid w:val="00BE10E7"/>
    <w:rsid w:val="00BF45F6"/>
    <w:rsid w:val="00C15533"/>
    <w:rsid w:val="00C17759"/>
    <w:rsid w:val="00C35700"/>
    <w:rsid w:val="00C4123F"/>
    <w:rsid w:val="00C52E31"/>
    <w:rsid w:val="00C54C22"/>
    <w:rsid w:val="00C5771B"/>
    <w:rsid w:val="00C709E2"/>
    <w:rsid w:val="00C72083"/>
    <w:rsid w:val="00C87EF6"/>
    <w:rsid w:val="00C905BF"/>
    <w:rsid w:val="00C92D51"/>
    <w:rsid w:val="00CA013D"/>
    <w:rsid w:val="00CA05C6"/>
    <w:rsid w:val="00CA40E0"/>
    <w:rsid w:val="00CA4CE0"/>
    <w:rsid w:val="00CC2841"/>
    <w:rsid w:val="00CC37D4"/>
    <w:rsid w:val="00CC6CB0"/>
    <w:rsid w:val="00CE53DD"/>
    <w:rsid w:val="00CF34C5"/>
    <w:rsid w:val="00CF393C"/>
    <w:rsid w:val="00D11E36"/>
    <w:rsid w:val="00D14E0D"/>
    <w:rsid w:val="00D205B4"/>
    <w:rsid w:val="00D243F1"/>
    <w:rsid w:val="00D36D7A"/>
    <w:rsid w:val="00D43968"/>
    <w:rsid w:val="00D45A30"/>
    <w:rsid w:val="00D53D49"/>
    <w:rsid w:val="00D64BD3"/>
    <w:rsid w:val="00D653C2"/>
    <w:rsid w:val="00D8776C"/>
    <w:rsid w:val="00D9411C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67B72"/>
    <w:rsid w:val="00E75BD0"/>
    <w:rsid w:val="00E82B60"/>
    <w:rsid w:val="00EB517D"/>
    <w:rsid w:val="00EB69C4"/>
    <w:rsid w:val="00EC39C0"/>
    <w:rsid w:val="00ED0414"/>
    <w:rsid w:val="00EF4C4B"/>
    <w:rsid w:val="00EF73D5"/>
    <w:rsid w:val="00F0313E"/>
    <w:rsid w:val="00F052A2"/>
    <w:rsid w:val="00F30769"/>
    <w:rsid w:val="00F35A15"/>
    <w:rsid w:val="00F42A0E"/>
    <w:rsid w:val="00F47D80"/>
    <w:rsid w:val="00F738A4"/>
    <w:rsid w:val="00F744CE"/>
    <w:rsid w:val="00F82C95"/>
    <w:rsid w:val="00F830B0"/>
    <w:rsid w:val="00F8328D"/>
    <w:rsid w:val="00F85DC6"/>
    <w:rsid w:val="00F961BD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B9AFB1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8D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3CE5E-A5AF-462A-9EC1-85408994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2</TotalTime>
  <Pages>1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7</cp:revision>
  <cp:lastPrinted>2024-11-12T15:48:00Z</cp:lastPrinted>
  <dcterms:created xsi:type="dcterms:W3CDTF">2024-11-12T15:42:00Z</dcterms:created>
  <dcterms:modified xsi:type="dcterms:W3CDTF">2024-11-12T15:48:00Z</dcterms:modified>
</cp:coreProperties>
</file>