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53D" w:rsidRPr="00873B7B" w:rsidRDefault="00AF053D" w:rsidP="005E4421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73B7B">
        <w:rPr>
          <w:rFonts w:ascii="Arial Narrow" w:hAnsi="Arial Narrow" w:cs="Arial"/>
          <w:b/>
          <w:bCs/>
          <w:sz w:val="22"/>
          <w:szCs w:val="22"/>
        </w:rPr>
        <w:t>ANEXO IV</w:t>
      </w: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  <w:r w:rsidRPr="00873B7B">
        <w:rPr>
          <w:rFonts w:ascii="Arial Narrow" w:hAnsi="Arial Narrow" w:cs="Arial"/>
          <w:b/>
          <w:sz w:val="22"/>
          <w:szCs w:val="22"/>
        </w:rPr>
        <w:t>DECLARACAO DO RECEBEDOR DE RECURSOS</w:t>
      </w: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b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Cabealho"/>
        <w:tabs>
          <w:tab w:val="center" w:pos="709"/>
        </w:tabs>
        <w:jc w:val="both"/>
        <w:rPr>
          <w:rFonts w:ascii="Arial Narrow" w:hAnsi="Arial Narrow"/>
          <w:sz w:val="22"/>
          <w:szCs w:val="22"/>
        </w:rPr>
      </w:pPr>
      <w:r w:rsidRPr="00873B7B">
        <w:rPr>
          <w:rFonts w:ascii="Arial Narrow" w:hAnsi="Arial Narrow"/>
          <w:sz w:val="22"/>
          <w:szCs w:val="22"/>
        </w:rPr>
        <w:tab/>
      </w:r>
      <w:r w:rsidRPr="00873B7B">
        <w:rPr>
          <w:rFonts w:ascii="Arial Narrow" w:hAnsi="Arial Narrow"/>
          <w:sz w:val="22"/>
          <w:szCs w:val="22"/>
        </w:rPr>
        <w:tab/>
        <w:t xml:space="preserve">Declaro que os recursos recebidos serão regularmente empregados aos fins a que se destinaram, de acordo com a Lei, cuja prestação de contas será montada conforme os requisitos da </w:t>
      </w:r>
      <w:r w:rsidRPr="00873B7B">
        <w:rPr>
          <w:rFonts w:ascii="Arial Narrow" w:hAnsi="Arial Narrow" w:cs="Arial Narrow"/>
          <w:iCs/>
          <w:sz w:val="22"/>
          <w:szCs w:val="22"/>
        </w:rPr>
        <w:t xml:space="preserve">MINUTA TERMO DE FOMENTO </w:t>
      </w:r>
      <w:r w:rsidRPr="00873B7B">
        <w:rPr>
          <w:rFonts w:ascii="Arial Narrow" w:hAnsi="Arial Narrow" w:cs="Arial Narrow"/>
          <w:bCs/>
          <w:sz w:val="22"/>
          <w:szCs w:val="22"/>
        </w:rPr>
        <w:t xml:space="preserve">ANEXO VI do </w:t>
      </w:r>
      <w:r w:rsidRPr="00873B7B">
        <w:rPr>
          <w:rFonts w:ascii="Arial Narrow" w:hAnsi="Arial Narrow"/>
          <w:sz w:val="22"/>
          <w:szCs w:val="22"/>
        </w:rPr>
        <w:t xml:space="preserve">Edital de Chamamento Público nº </w:t>
      </w:r>
      <w:r w:rsidR="00BB31BB" w:rsidRPr="00873B7B">
        <w:rPr>
          <w:rFonts w:ascii="Arial Narrow" w:hAnsi="Arial Narrow"/>
          <w:sz w:val="22"/>
          <w:szCs w:val="22"/>
        </w:rPr>
        <w:t>005/2024</w:t>
      </w:r>
      <w:r w:rsidRPr="00873B7B">
        <w:rPr>
          <w:rFonts w:ascii="Arial Narrow" w:hAnsi="Arial Narrow"/>
          <w:sz w:val="22"/>
          <w:szCs w:val="22"/>
        </w:rPr>
        <w:t>, sendo que todos os documentos de despesa estão legíveis e devidamente assinados pelo presidente da entidade.</w:t>
      </w: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both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  <w:r w:rsidRPr="00873B7B">
        <w:rPr>
          <w:rFonts w:ascii="Arial Narrow" w:hAnsi="Arial Narrow" w:cs="Arial Narrow"/>
          <w:sz w:val="22"/>
          <w:szCs w:val="22"/>
        </w:rPr>
        <w:t xml:space="preserve">São Vicente do Sul, ___de ____________ </w:t>
      </w:r>
      <w:proofErr w:type="spellStart"/>
      <w:r w:rsidRPr="00873B7B">
        <w:rPr>
          <w:rFonts w:ascii="Arial Narrow" w:hAnsi="Arial Narrow" w:cs="Arial Narrow"/>
          <w:sz w:val="22"/>
          <w:szCs w:val="22"/>
        </w:rPr>
        <w:t>de</w:t>
      </w:r>
      <w:proofErr w:type="spellEnd"/>
      <w:r w:rsidRPr="00873B7B">
        <w:rPr>
          <w:rFonts w:ascii="Arial Narrow" w:hAnsi="Arial Narrow" w:cs="Arial Narrow"/>
          <w:sz w:val="22"/>
          <w:szCs w:val="22"/>
        </w:rPr>
        <w:t xml:space="preserve"> 202</w:t>
      </w:r>
      <w:r w:rsidR="00F961BD">
        <w:rPr>
          <w:rFonts w:ascii="Arial Narrow" w:hAnsi="Arial Narrow" w:cs="Arial Narrow"/>
          <w:sz w:val="22"/>
          <w:szCs w:val="22"/>
        </w:rPr>
        <w:t>4</w:t>
      </w: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873B7B">
        <w:rPr>
          <w:rFonts w:ascii="Arial Narrow" w:hAnsi="Arial Narrow" w:cs="Arial"/>
          <w:sz w:val="22"/>
          <w:szCs w:val="22"/>
        </w:rPr>
        <w:t>________________________</w:t>
      </w:r>
    </w:p>
    <w:p w:rsidR="00AF053D" w:rsidRPr="00873B7B" w:rsidRDefault="00AF053D" w:rsidP="005E4421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873B7B">
        <w:rPr>
          <w:rFonts w:ascii="Arial Narrow" w:hAnsi="Arial Narrow" w:cs="Arial"/>
          <w:sz w:val="22"/>
          <w:szCs w:val="22"/>
        </w:rPr>
        <w:t>Assinatura do Responsável:</w:t>
      </w:r>
    </w:p>
    <w:p w:rsidR="00AF053D" w:rsidRPr="004C35EF" w:rsidRDefault="00AF053D" w:rsidP="004C35EF">
      <w:pPr>
        <w:pStyle w:val="Default"/>
        <w:ind w:left="720"/>
        <w:jc w:val="center"/>
        <w:rPr>
          <w:rFonts w:ascii="Arial Narrow" w:hAnsi="Arial Narrow" w:cs="Arial"/>
          <w:sz w:val="22"/>
          <w:szCs w:val="22"/>
        </w:rPr>
      </w:pPr>
      <w:r w:rsidRPr="00873B7B">
        <w:rPr>
          <w:rFonts w:ascii="Arial Narrow" w:hAnsi="Arial Narrow" w:cs="Arial"/>
          <w:sz w:val="22"/>
          <w:szCs w:val="22"/>
        </w:rPr>
        <w:t>Identificação:</w:t>
      </w:r>
      <w:bookmarkStart w:id="0" w:name="_GoBack"/>
      <w:bookmarkEnd w:id="0"/>
    </w:p>
    <w:sectPr w:rsidR="00AF053D" w:rsidRPr="004C35EF" w:rsidSect="0001540D">
      <w:headerReference w:type="default" r:id="rId8"/>
      <w:footerReference w:type="default" r:id="rId9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8C8" w:rsidRDefault="00A928C8">
      <w:r>
        <w:separator/>
      </w:r>
    </w:p>
  </w:endnote>
  <w:endnote w:type="continuationSeparator" w:id="0">
    <w:p w:rsidR="00A928C8" w:rsidRDefault="00A92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BB" w:rsidRDefault="00A928C8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color w:val="0000CC"/>
        <w:sz w:val="20"/>
        <w:szCs w:val="20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6" style="width:0;height:1.5pt" o:hralign="center" o:hrstd="t" o:hr="t" fillcolor="#a0a0a0" stroked="f"/>
      </w:pict>
    </w:r>
  </w:p>
  <w:p w:rsidR="00BB31BB" w:rsidRPr="007F2205" w:rsidRDefault="00BB31BB" w:rsidP="00F052A2">
    <w:pPr>
      <w:pStyle w:val="Rodap"/>
      <w:tabs>
        <w:tab w:val="left" w:pos="5827"/>
        <w:tab w:val="left" w:pos="5870"/>
        <w:tab w:val="left" w:pos="5974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BC4AA5">
      <w:rPr>
        <w:rFonts w:ascii="Arial Narrow" w:hAnsi="Arial Narrow" w:cs="Arial Narrow"/>
        <w:b/>
        <w:color w:val="0000CC"/>
        <w:sz w:val="20"/>
        <w:szCs w:val="20"/>
      </w:rPr>
      <w:t>Página</w:t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PAGE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7627FE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  <w:r w:rsidRPr="007F2205">
      <w:rPr>
        <w:rFonts w:ascii="Arial Narrow" w:hAnsi="Arial Narrow" w:cs="Arial Narrow"/>
        <w:color w:val="0000CC"/>
        <w:sz w:val="20"/>
        <w:szCs w:val="20"/>
      </w:rPr>
      <w:t xml:space="preserve"> de 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begin"/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instrText>NUMPAGES</w:instrTex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separate"/>
    </w:r>
    <w:r w:rsidR="007627FE">
      <w:rPr>
        <w:rFonts w:ascii="Arial Narrow" w:hAnsi="Arial Narrow" w:cs="Arial Narrow"/>
        <w:b/>
        <w:bCs/>
        <w:noProof/>
        <w:color w:val="0000CC"/>
        <w:sz w:val="20"/>
        <w:szCs w:val="20"/>
      </w:rPr>
      <w:t>1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fldChar w:fldCharType="end"/>
    </w:r>
  </w:p>
  <w:p w:rsidR="00BB31BB" w:rsidRPr="007F2205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licitacao@saovicentedosul.rs.gov.br</w:t>
    </w:r>
  </w:p>
  <w:p w:rsidR="00BB31BB" w:rsidRDefault="00BB31BB" w:rsidP="00F052A2">
    <w:pPr>
      <w:tabs>
        <w:tab w:val="center" w:pos="4419"/>
        <w:tab w:val="left" w:pos="5827"/>
        <w:tab w:val="left" w:pos="5974"/>
        <w:tab w:val="right" w:pos="8838"/>
      </w:tabs>
      <w:ind w:right="141"/>
      <w:jc w:val="right"/>
      <w:rPr>
        <w:rFonts w:ascii="Arial Narrow" w:hAnsi="Arial Narrow" w:cs="Arial Narrow"/>
        <w:b/>
        <w:bCs/>
        <w:color w:val="0000CC"/>
        <w:sz w:val="20"/>
        <w:szCs w:val="20"/>
      </w:rPr>
    </w:pPr>
    <w:r>
      <w:rPr>
        <w:rFonts w:ascii="Arial Narrow" w:hAnsi="Arial Narrow" w:cs="Arial Narrow"/>
        <w:b/>
        <w:bCs/>
        <w:color w:val="0000CC"/>
        <w:sz w:val="20"/>
        <w:szCs w:val="20"/>
      </w:rPr>
      <w:t>Rua General João Antô</w:t>
    </w:r>
    <w:r w:rsidRPr="007F2205">
      <w:rPr>
        <w:rFonts w:ascii="Arial Narrow" w:hAnsi="Arial Narrow" w:cs="Arial Narrow"/>
        <w:b/>
        <w:bCs/>
        <w:color w:val="0000CC"/>
        <w:sz w:val="20"/>
        <w:szCs w:val="20"/>
      </w:rPr>
      <w:t>nio, 1305 –Centro–CEP: 97420-000</w:t>
    </w:r>
  </w:p>
  <w:p w:rsidR="00BB31BB" w:rsidRDefault="00BB31BB" w:rsidP="00F052A2">
    <w:pPr>
      <w:pStyle w:val="Rodap"/>
      <w:jc w:val="right"/>
    </w:pPr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Fone: </w:t>
    </w:r>
    <w:proofErr w:type="gramStart"/>
    <w:r>
      <w:rPr>
        <w:rFonts w:ascii="Arial Narrow" w:hAnsi="Arial Narrow" w:cs="Arial Narrow"/>
        <w:b/>
        <w:bCs/>
        <w:color w:val="0000CC"/>
        <w:sz w:val="20"/>
        <w:szCs w:val="20"/>
      </w:rPr>
      <w:t>0800.000.4377 ramal</w:t>
    </w:r>
    <w:proofErr w:type="gramEnd"/>
    <w:r>
      <w:rPr>
        <w:rFonts w:ascii="Arial Narrow" w:hAnsi="Arial Narrow" w:cs="Arial Narrow"/>
        <w:b/>
        <w:bCs/>
        <w:color w:val="0000CC"/>
        <w:sz w:val="20"/>
        <w:szCs w:val="20"/>
      </w:rPr>
      <w:t xml:space="preserve"> 221</w:t>
    </w:r>
  </w:p>
  <w:p w:rsidR="00BB31BB" w:rsidRDefault="00BB31BB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8C8" w:rsidRDefault="00A928C8">
      <w:r>
        <w:separator/>
      </w:r>
    </w:p>
  </w:footnote>
  <w:footnote w:type="continuationSeparator" w:id="0">
    <w:p w:rsidR="00A928C8" w:rsidRDefault="00A92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BB31BB" w:rsidTr="00BB31BB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BB31BB" w:rsidRDefault="00BB31BB" w:rsidP="00F052A2">
          <w:pPr>
            <w:ind w:right="-14"/>
            <w:rPr>
              <w:rFonts w:ascii="Arial Narrow" w:hAnsi="Arial Narrow" w:cs="Arial Narrow"/>
              <w:sz w:val="22"/>
              <w:szCs w:val="22"/>
            </w:rPr>
          </w:pPr>
          <w:r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44DA209D" wp14:editId="7F21F70E">
                <wp:extent cx="638175" cy="6667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BB31BB" w:rsidRPr="002D3285" w:rsidRDefault="00BB31BB" w:rsidP="00F052A2">
          <w:pPr>
            <w:tabs>
              <w:tab w:val="center" w:pos="4419"/>
              <w:tab w:val="right" w:pos="8838"/>
            </w:tabs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ÍPIO DE SÃO VICENTE DO SUL</w:t>
          </w:r>
        </w:p>
        <w:p w:rsidR="00BB31BB" w:rsidRPr="002D3285" w:rsidRDefault="00BB31BB" w:rsidP="00F052A2">
          <w:pPr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SECRETARIA MUNICIPAL DE ADMINISTRAÇÃO - 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SETOR DE LICITAÇÕES</w:t>
          </w:r>
        </w:p>
        <w:p w:rsidR="00BB31BB" w:rsidRDefault="00BB31BB" w:rsidP="00F052A2">
          <w:pPr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871/2024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–</w:t>
          </w:r>
          <w:r w:rsidRPr="002D328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LICITATÓRIO Nº 411/2024</w:t>
          </w:r>
        </w:p>
        <w:p w:rsidR="00BB31BB" w:rsidRDefault="00BB31BB" w:rsidP="00CF34C5">
          <w:pPr>
            <w:ind w:right="-14"/>
            <w:rPr>
              <w:sz w:val="22"/>
              <w:szCs w:val="22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</w:t>
          </w:r>
          <w:r w:rsidRPr="00B0549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005/2024</w:t>
          </w:r>
        </w:p>
      </w:tc>
    </w:tr>
  </w:tbl>
  <w:p w:rsidR="00BB31BB" w:rsidRDefault="00A928C8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DC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54B4124"/>
    <w:multiLevelType w:val="hybridMultilevel"/>
    <w:tmpl w:val="6678A0F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0A1F77C9"/>
    <w:multiLevelType w:val="hybridMultilevel"/>
    <w:tmpl w:val="45505DCE"/>
    <w:lvl w:ilvl="0" w:tplc="FC40C9A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0BC11778"/>
    <w:multiLevelType w:val="hybridMultilevel"/>
    <w:tmpl w:val="2196BB2E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0C8B623D"/>
    <w:multiLevelType w:val="hybridMultilevel"/>
    <w:tmpl w:val="EDE870D0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0E0B680A"/>
    <w:multiLevelType w:val="hybridMultilevel"/>
    <w:tmpl w:val="392800E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0FE334A3"/>
    <w:multiLevelType w:val="hybridMultilevel"/>
    <w:tmpl w:val="39EA2A6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7" w15:restartNumberingAfterBreak="0">
    <w:nsid w:val="10F7039F"/>
    <w:multiLevelType w:val="hybridMultilevel"/>
    <w:tmpl w:val="A8D441D8"/>
    <w:lvl w:ilvl="0" w:tplc="75DE304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132826BF"/>
    <w:multiLevelType w:val="hybridMultilevel"/>
    <w:tmpl w:val="D480CDD2"/>
    <w:lvl w:ilvl="0" w:tplc="A880C01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3BBE53FE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1E387F13"/>
    <w:multiLevelType w:val="hybridMultilevel"/>
    <w:tmpl w:val="77B4D18C"/>
    <w:lvl w:ilvl="0" w:tplc="71D8D140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206B5712"/>
    <w:multiLevelType w:val="hybridMultilevel"/>
    <w:tmpl w:val="4AB6B42C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2C00559C">
      <w:start w:val="1"/>
      <w:numFmt w:val="lowerLetter"/>
      <w:lvlText w:val="%2)"/>
      <w:lvlJc w:val="lef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207018C7"/>
    <w:multiLevelType w:val="hybridMultilevel"/>
    <w:tmpl w:val="557E1CF8"/>
    <w:lvl w:ilvl="0" w:tplc="CCBA9FF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1446383"/>
    <w:multiLevelType w:val="hybridMultilevel"/>
    <w:tmpl w:val="9A202A14"/>
    <w:lvl w:ilvl="0" w:tplc="9F60CC3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5264CF2"/>
    <w:multiLevelType w:val="hybridMultilevel"/>
    <w:tmpl w:val="131C9BE4"/>
    <w:lvl w:ilvl="0" w:tplc="015C61E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25E32943"/>
    <w:multiLevelType w:val="hybridMultilevel"/>
    <w:tmpl w:val="3F7E377E"/>
    <w:lvl w:ilvl="0" w:tplc="462C85D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6264091"/>
    <w:multiLevelType w:val="hybridMultilevel"/>
    <w:tmpl w:val="8BF01A44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9D33D2E"/>
    <w:multiLevelType w:val="hybridMultilevel"/>
    <w:tmpl w:val="B03C6850"/>
    <w:lvl w:ilvl="0" w:tplc="E4761CB2">
      <w:start w:val="1"/>
      <w:numFmt w:val="upp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7" w15:restartNumberingAfterBreak="0">
    <w:nsid w:val="2C044165"/>
    <w:multiLevelType w:val="hybridMultilevel"/>
    <w:tmpl w:val="F1A6378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30614825"/>
    <w:multiLevelType w:val="hybridMultilevel"/>
    <w:tmpl w:val="73C4905C"/>
    <w:lvl w:ilvl="0" w:tplc="C3CA910C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31C45BF5"/>
    <w:multiLevelType w:val="hybridMultilevel"/>
    <w:tmpl w:val="B53EC05E"/>
    <w:lvl w:ilvl="0" w:tplc="8190F62E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329716CA"/>
    <w:multiLevelType w:val="hybridMultilevel"/>
    <w:tmpl w:val="EC0622D0"/>
    <w:lvl w:ilvl="0" w:tplc="FA40FC2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2D12CF7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2D2569E"/>
    <w:multiLevelType w:val="hybridMultilevel"/>
    <w:tmpl w:val="F6608854"/>
    <w:lvl w:ilvl="0" w:tplc="9C40E3E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38247183"/>
    <w:multiLevelType w:val="hybridMultilevel"/>
    <w:tmpl w:val="DAA6D4E6"/>
    <w:lvl w:ilvl="0" w:tplc="0A8C22B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8E31510"/>
    <w:multiLevelType w:val="hybridMultilevel"/>
    <w:tmpl w:val="6316A76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3A714418"/>
    <w:multiLevelType w:val="hybridMultilevel"/>
    <w:tmpl w:val="3B56AAB2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AB15138"/>
    <w:multiLevelType w:val="hybridMultilevel"/>
    <w:tmpl w:val="BA606648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3BFC7178"/>
    <w:multiLevelType w:val="hybridMultilevel"/>
    <w:tmpl w:val="58D2DCA4"/>
    <w:lvl w:ilvl="0" w:tplc="0C160CB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0542756"/>
    <w:multiLevelType w:val="hybridMultilevel"/>
    <w:tmpl w:val="B096E71C"/>
    <w:lvl w:ilvl="0" w:tplc="D9EA7C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42F61430"/>
    <w:multiLevelType w:val="hybridMultilevel"/>
    <w:tmpl w:val="6ABE800C"/>
    <w:lvl w:ilvl="0" w:tplc="B4B62B3A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47EC6E29"/>
    <w:multiLevelType w:val="hybridMultilevel"/>
    <w:tmpl w:val="DE4EDDFE"/>
    <w:lvl w:ilvl="0" w:tplc="F9442D94">
      <w:start w:val="1"/>
      <w:numFmt w:val="upperRoman"/>
      <w:lvlText w:val="%1."/>
      <w:lvlJc w:val="righ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481E62E9"/>
    <w:multiLevelType w:val="hybridMultilevel"/>
    <w:tmpl w:val="FBF23E3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486512DD"/>
    <w:multiLevelType w:val="hybridMultilevel"/>
    <w:tmpl w:val="AB78BF04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3" w15:restartNumberingAfterBreak="0">
    <w:nsid w:val="48B7504D"/>
    <w:multiLevelType w:val="hybridMultilevel"/>
    <w:tmpl w:val="4420D8CC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 w15:restartNumberingAfterBreak="0">
    <w:nsid w:val="524D21AB"/>
    <w:multiLevelType w:val="hybridMultilevel"/>
    <w:tmpl w:val="7988EEA8"/>
    <w:lvl w:ilvl="0" w:tplc="E4761CB2">
      <w:start w:val="1"/>
      <w:numFmt w:val="upperRoman"/>
      <w:lvlText w:val="%1."/>
      <w:lvlJc w:val="right"/>
      <w:pPr>
        <w:ind w:left="23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060" w:hanging="360"/>
      </w:pPr>
    </w:lvl>
    <w:lvl w:ilvl="2" w:tplc="0416001B" w:tentative="1">
      <w:start w:val="1"/>
      <w:numFmt w:val="lowerRoman"/>
      <w:lvlText w:val="%3."/>
      <w:lvlJc w:val="right"/>
      <w:pPr>
        <w:ind w:left="3780" w:hanging="180"/>
      </w:pPr>
    </w:lvl>
    <w:lvl w:ilvl="3" w:tplc="0416000F" w:tentative="1">
      <w:start w:val="1"/>
      <w:numFmt w:val="decimal"/>
      <w:lvlText w:val="%4."/>
      <w:lvlJc w:val="left"/>
      <w:pPr>
        <w:ind w:left="4500" w:hanging="360"/>
      </w:pPr>
    </w:lvl>
    <w:lvl w:ilvl="4" w:tplc="04160019" w:tentative="1">
      <w:start w:val="1"/>
      <w:numFmt w:val="lowerLetter"/>
      <w:lvlText w:val="%5."/>
      <w:lvlJc w:val="left"/>
      <w:pPr>
        <w:ind w:left="5220" w:hanging="360"/>
      </w:pPr>
    </w:lvl>
    <w:lvl w:ilvl="5" w:tplc="0416001B" w:tentative="1">
      <w:start w:val="1"/>
      <w:numFmt w:val="lowerRoman"/>
      <w:lvlText w:val="%6."/>
      <w:lvlJc w:val="right"/>
      <w:pPr>
        <w:ind w:left="5940" w:hanging="180"/>
      </w:pPr>
    </w:lvl>
    <w:lvl w:ilvl="6" w:tplc="0416000F" w:tentative="1">
      <w:start w:val="1"/>
      <w:numFmt w:val="decimal"/>
      <w:lvlText w:val="%7."/>
      <w:lvlJc w:val="left"/>
      <w:pPr>
        <w:ind w:left="6660" w:hanging="360"/>
      </w:pPr>
    </w:lvl>
    <w:lvl w:ilvl="7" w:tplc="04160019" w:tentative="1">
      <w:start w:val="1"/>
      <w:numFmt w:val="lowerLetter"/>
      <w:lvlText w:val="%8."/>
      <w:lvlJc w:val="left"/>
      <w:pPr>
        <w:ind w:left="7380" w:hanging="360"/>
      </w:pPr>
    </w:lvl>
    <w:lvl w:ilvl="8" w:tplc="0416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5" w15:restartNumberingAfterBreak="0">
    <w:nsid w:val="58737091"/>
    <w:multiLevelType w:val="hybridMultilevel"/>
    <w:tmpl w:val="30545DEA"/>
    <w:lvl w:ilvl="0" w:tplc="FDB25EF2">
      <w:start w:val="1"/>
      <w:numFmt w:val="lowerLetter"/>
      <w:lvlText w:val="%1)"/>
      <w:lvlJc w:val="left"/>
      <w:pPr>
        <w:ind w:left="242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6" w15:restartNumberingAfterBreak="0">
    <w:nsid w:val="629A0990"/>
    <w:multiLevelType w:val="hybridMultilevel"/>
    <w:tmpl w:val="F9E454E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7" w15:restartNumberingAfterBreak="0">
    <w:nsid w:val="63E92B68"/>
    <w:multiLevelType w:val="hybridMultilevel"/>
    <w:tmpl w:val="019070F2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4DC4C224">
      <w:start w:val="1"/>
      <w:numFmt w:val="lowerRoman"/>
      <w:lvlText w:val="%2."/>
      <w:lvlJc w:val="right"/>
      <w:pPr>
        <w:ind w:left="3141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8" w15:restartNumberingAfterBreak="0">
    <w:nsid w:val="64333D4A"/>
    <w:multiLevelType w:val="hybridMultilevel"/>
    <w:tmpl w:val="A56C92CC"/>
    <w:lvl w:ilvl="0" w:tplc="1BB8D9A4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6EC4BF9"/>
    <w:multiLevelType w:val="hybridMultilevel"/>
    <w:tmpl w:val="A82C2674"/>
    <w:lvl w:ilvl="0" w:tplc="A978085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F07EC7D8">
      <w:start w:val="1"/>
      <w:numFmt w:val="lowerLetter"/>
      <w:lvlText w:val="%2)"/>
      <w:lvlJc w:val="left"/>
      <w:pPr>
        <w:ind w:left="2574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676B43EF"/>
    <w:multiLevelType w:val="hybridMultilevel"/>
    <w:tmpl w:val="2B106250"/>
    <w:lvl w:ilvl="0" w:tplc="3016141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1" w15:restartNumberingAfterBreak="0">
    <w:nsid w:val="69C738B0"/>
    <w:multiLevelType w:val="hybridMultilevel"/>
    <w:tmpl w:val="0B1C6F2C"/>
    <w:lvl w:ilvl="0" w:tplc="755A8906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2" w15:restartNumberingAfterBreak="0">
    <w:nsid w:val="6C461266"/>
    <w:multiLevelType w:val="hybridMultilevel"/>
    <w:tmpl w:val="2D160E4A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3" w15:restartNumberingAfterBreak="0">
    <w:nsid w:val="70C21B5C"/>
    <w:multiLevelType w:val="hybridMultilevel"/>
    <w:tmpl w:val="BF2A4236"/>
    <w:lvl w:ilvl="0" w:tplc="E4761CB2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5BD15F1"/>
    <w:multiLevelType w:val="hybridMultilevel"/>
    <w:tmpl w:val="B38442FE"/>
    <w:lvl w:ilvl="0" w:tplc="7A50AB08">
      <w:start w:val="1"/>
      <w:numFmt w:val="upperRoman"/>
      <w:lvlText w:val="%1."/>
      <w:lvlJc w:val="right"/>
      <w:pPr>
        <w:ind w:left="185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6E162CE"/>
    <w:multiLevelType w:val="hybridMultilevel"/>
    <w:tmpl w:val="6FE41B40"/>
    <w:lvl w:ilvl="0" w:tplc="4DC4C224">
      <w:start w:val="1"/>
      <w:numFmt w:val="lowerRoman"/>
      <w:lvlText w:val="%1."/>
      <w:lvlJc w:val="righ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6" w15:restartNumberingAfterBreak="0">
    <w:nsid w:val="78E94C4C"/>
    <w:multiLevelType w:val="hybridMultilevel"/>
    <w:tmpl w:val="71821568"/>
    <w:lvl w:ilvl="0" w:tplc="626E9642">
      <w:start w:val="1"/>
      <w:numFmt w:val="lowerLetter"/>
      <w:lvlText w:val="%1)"/>
      <w:lvlJc w:val="left"/>
      <w:pPr>
        <w:ind w:left="2988" w:hanging="360"/>
      </w:pPr>
      <w:rPr>
        <w:rFonts w:hint="default"/>
        <w:b/>
      </w:rPr>
    </w:lvl>
    <w:lvl w:ilvl="1" w:tplc="626E9642">
      <w:start w:val="1"/>
      <w:numFmt w:val="lowerLetter"/>
      <w:lvlText w:val="%2)"/>
      <w:lvlJc w:val="left"/>
      <w:pPr>
        <w:ind w:left="3708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7" w15:restartNumberingAfterBreak="0">
    <w:nsid w:val="7AD22802"/>
    <w:multiLevelType w:val="hybridMultilevel"/>
    <w:tmpl w:val="1BA61CDC"/>
    <w:lvl w:ilvl="0" w:tplc="E4761C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E4761CB2">
      <w:start w:val="1"/>
      <w:numFmt w:val="upperRoman"/>
      <w:lvlText w:val="%3."/>
      <w:lvlJc w:val="right"/>
      <w:pPr>
        <w:ind w:left="2160" w:hanging="180"/>
      </w:pPr>
      <w:rPr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2"/>
  </w:num>
  <w:num w:numId="3">
    <w:abstractNumId w:val="35"/>
  </w:num>
  <w:num w:numId="4">
    <w:abstractNumId w:val="13"/>
  </w:num>
  <w:num w:numId="5">
    <w:abstractNumId w:val="39"/>
  </w:num>
  <w:num w:numId="6">
    <w:abstractNumId w:val="24"/>
  </w:num>
  <w:num w:numId="7">
    <w:abstractNumId w:val="37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30"/>
  </w:num>
  <w:num w:numId="13">
    <w:abstractNumId w:val="19"/>
  </w:num>
  <w:num w:numId="14">
    <w:abstractNumId w:val="9"/>
  </w:num>
  <w:num w:numId="15">
    <w:abstractNumId w:val="17"/>
  </w:num>
  <w:num w:numId="16">
    <w:abstractNumId w:val="40"/>
  </w:num>
  <w:num w:numId="17">
    <w:abstractNumId w:val="11"/>
  </w:num>
  <w:num w:numId="18">
    <w:abstractNumId w:val="29"/>
  </w:num>
  <w:num w:numId="19">
    <w:abstractNumId w:val="10"/>
  </w:num>
  <w:num w:numId="20">
    <w:abstractNumId w:val="4"/>
  </w:num>
  <w:num w:numId="21">
    <w:abstractNumId w:val="46"/>
  </w:num>
  <w:num w:numId="22">
    <w:abstractNumId w:val="26"/>
  </w:num>
  <w:num w:numId="23">
    <w:abstractNumId w:val="18"/>
  </w:num>
  <w:num w:numId="24">
    <w:abstractNumId w:val="42"/>
  </w:num>
  <w:num w:numId="25">
    <w:abstractNumId w:val="44"/>
  </w:num>
  <w:num w:numId="26">
    <w:abstractNumId w:val="12"/>
  </w:num>
  <w:num w:numId="27">
    <w:abstractNumId w:val="22"/>
  </w:num>
  <w:num w:numId="28">
    <w:abstractNumId w:val="41"/>
  </w:num>
  <w:num w:numId="29">
    <w:abstractNumId w:val="14"/>
  </w:num>
  <w:num w:numId="30">
    <w:abstractNumId w:val="27"/>
  </w:num>
  <w:num w:numId="31">
    <w:abstractNumId w:val="28"/>
  </w:num>
  <w:num w:numId="32">
    <w:abstractNumId w:val="38"/>
  </w:num>
  <w:num w:numId="33">
    <w:abstractNumId w:val="2"/>
  </w:num>
  <w:num w:numId="34">
    <w:abstractNumId w:val="0"/>
  </w:num>
  <w:num w:numId="35">
    <w:abstractNumId w:val="33"/>
  </w:num>
  <w:num w:numId="36">
    <w:abstractNumId w:val="36"/>
  </w:num>
  <w:num w:numId="37">
    <w:abstractNumId w:val="16"/>
  </w:num>
  <w:num w:numId="38">
    <w:abstractNumId w:val="45"/>
  </w:num>
  <w:num w:numId="39">
    <w:abstractNumId w:val="25"/>
  </w:num>
  <w:num w:numId="40">
    <w:abstractNumId w:val="31"/>
  </w:num>
  <w:num w:numId="41">
    <w:abstractNumId w:val="21"/>
  </w:num>
  <w:num w:numId="42">
    <w:abstractNumId w:val="3"/>
  </w:num>
  <w:num w:numId="43">
    <w:abstractNumId w:val="15"/>
  </w:num>
  <w:num w:numId="44">
    <w:abstractNumId w:val="43"/>
  </w:num>
  <w:num w:numId="45">
    <w:abstractNumId w:val="47"/>
  </w:num>
  <w:num w:numId="46">
    <w:abstractNumId w:val="34"/>
  </w:num>
  <w:num w:numId="47">
    <w:abstractNumId w:val="1"/>
  </w:num>
  <w:num w:numId="48">
    <w:abstractNumId w:val="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67BF"/>
    <w:rsid w:val="00027662"/>
    <w:rsid w:val="00030476"/>
    <w:rsid w:val="0003395A"/>
    <w:rsid w:val="0003409F"/>
    <w:rsid w:val="00042715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32AB"/>
    <w:rsid w:val="000F52FA"/>
    <w:rsid w:val="001076D2"/>
    <w:rsid w:val="00126E8E"/>
    <w:rsid w:val="001404EE"/>
    <w:rsid w:val="00146D3D"/>
    <w:rsid w:val="0015444A"/>
    <w:rsid w:val="001574B3"/>
    <w:rsid w:val="00164875"/>
    <w:rsid w:val="00167ECB"/>
    <w:rsid w:val="00170FC5"/>
    <w:rsid w:val="00180E72"/>
    <w:rsid w:val="0019228C"/>
    <w:rsid w:val="001A0CCD"/>
    <w:rsid w:val="001A5689"/>
    <w:rsid w:val="001B162C"/>
    <w:rsid w:val="001C4F98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650"/>
    <w:rsid w:val="00251E87"/>
    <w:rsid w:val="00276C88"/>
    <w:rsid w:val="0028629C"/>
    <w:rsid w:val="002B4A4B"/>
    <w:rsid w:val="002D52BF"/>
    <w:rsid w:val="002E16AA"/>
    <w:rsid w:val="002E1B1F"/>
    <w:rsid w:val="002E3E48"/>
    <w:rsid w:val="002E6FAE"/>
    <w:rsid w:val="002F4002"/>
    <w:rsid w:val="00305155"/>
    <w:rsid w:val="003257AA"/>
    <w:rsid w:val="003427ED"/>
    <w:rsid w:val="00356845"/>
    <w:rsid w:val="00375F9F"/>
    <w:rsid w:val="00387DCB"/>
    <w:rsid w:val="003C225C"/>
    <w:rsid w:val="003C3D3B"/>
    <w:rsid w:val="003C713A"/>
    <w:rsid w:val="003D54D4"/>
    <w:rsid w:val="003E5CC2"/>
    <w:rsid w:val="004011E3"/>
    <w:rsid w:val="00424D4A"/>
    <w:rsid w:val="00443658"/>
    <w:rsid w:val="00445B1A"/>
    <w:rsid w:val="00450503"/>
    <w:rsid w:val="004666E3"/>
    <w:rsid w:val="0048047A"/>
    <w:rsid w:val="004A246C"/>
    <w:rsid w:val="004B5A85"/>
    <w:rsid w:val="004B60F1"/>
    <w:rsid w:val="004C35EF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6401"/>
    <w:rsid w:val="0055386F"/>
    <w:rsid w:val="00554AB3"/>
    <w:rsid w:val="00560F0E"/>
    <w:rsid w:val="005671BD"/>
    <w:rsid w:val="00571C77"/>
    <w:rsid w:val="00574048"/>
    <w:rsid w:val="005960E0"/>
    <w:rsid w:val="005A1801"/>
    <w:rsid w:val="005B40B2"/>
    <w:rsid w:val="005B766D"/>
    <w:rsid w:val="005C2804"/>
    <w:rsid w:val="005C45F7"/>
    <w:rsid w:val="005C6B00"/>
    <w:rsid w:val="005D2D46"/>
    <w:rsid w:val="005D6E1B"/>
    <w:rsid w:val="005E4421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301D2"/>
    <w:rsid w:val="006415DB"/>
    <w:rsid w:val="0064434D"/>
    <w:rsid w:val="006538EF"/>
    <w:rsid w:val="00657747"/>
    <w:rsid w:val="006605B1"/>
    <w:rsid w:val="00666A42"/>
    <w:rsid w:val="00670D36"/>
    <w:rsid w:val="00690BCC"/>
    <w:rsid w:val="006A5403"/>
    <w:rsid w:val="006B4E7D"/>
    <w:rsid w:val="006C3D7F"/>
    <w:rsid w:val="006C658A"/>
    <w:rsid w:val="00700C35"/>
    <w:rsid w:val="007033E4"/>
    <w:rsid w:val="00706219"/>
    <w:rsid w:val="00706B7B"/>
    <w:rsid w:val="0070744C"/>
    <w:rsid w:val="00720B1D"/>
    <w:rsid w:val="007221A4"/>
    <w:rsid w:val="0073444E"/>
    <w:rsid w:val="0073749C"/>
    <w:rsid w:val="00742C7D"/>
    <w:rsid w:val="00747F11"/>
    <w:rsid w:val="00762438"/>
    <w:rsid w:val="007627FE"/>
    <w:rsid w:val="0076286C"/>
    <w:rsid w:val="00767858"/>
    <w:rsid w:val="00780DC5"/>
    <w:rsid w:val="00783CB8"/>
    <w:rsid w:val="00786B37"/>
    <w:rsid w:val="007A0DD6"/>
    <w:rsid w:val="007A1A35"/>
    <w:rsid w:val="007C030D"/>
    <w:rsid w:val="007D3CFD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62AA"/>
    <w:rsid w:val="00867384"/>
    <w:rsid w:val="00873B7B"/>
    <w:rsid w:val="008B68D0"/>
    <w:rsid w:val="008C0E5B"/>
    <w:rsid w:val="008C18F1"/>
    <w:rsid w:val="008C345A"/>
    <w:rsid w:val="008E2B54"/>
    <w:rsid w:val="008E7B5D"/>
    <w:rsid w:val="008F0934"/>
    <w:rsid w:val="00904FE5"/>
    <w:rsid w:val="00922318"/>
    <w:rsid w:val="0093327A"/>
    <w:rsid w:val="009629FA"/>
    <w:rsid w:val="00977BAD"/>
    <w:rsid w:val="00985819"/>
    <w:rsid w:val="009956F5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16A83"/>
    <w:rsid w:val="00A3196A"/>
    <w:rsid w:val="00A3366D"/>
    <w:rsid w:val="00A62F26"/>
    <w:rsid w:val="00A741F1"/>
    <w:rsid w:val="00A76BAE"/>
    <w:rsid w:val="00A9276F"/>
    <w:rsid w:val="00A928C8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32832"/>
    <w:rsid w:val="00B501B0"/>
    <w:rsid w:val="00B52636"/>
    <w:rsid w:val="00B5643C"/>
    <w:rsid w:val="00B64417"/>
    <w:rsid w:val="00B653CA"/>
    <w:rsid w:val="00B72342"/>
    <w:rsid w:val="00B943CC"/>
    <w:rsid w:val="00BB03B5"/>
    <w:rsid w:val="00BB31BB"/>
    <w:rsid w:val="00BD30D5"/>
    <w:rsid w:val="00BE10E7"/>
    <w:rsid w:val="00BF45F6"/>
    <w:rsid w:val="00C15533"/>
    <w:rsid w:val="00C17759"/>
    <w:rsid w:val="00C35700"/>
    <w:rsid w:val="00C4123F"/>
    <w:rsid w:val="00C52E31"/>
    <w:rsid w:val="00C54C22"/>
    <w:rsid w:val="00C5771B"/>
    <w:rsid w:val="00C709E2"/>
    <w:rsid w:val="00C72083"/>
    <w:rsid w:val="00C87EF6"/>
    <w:rsid w:val="00C905BF"/>
    <w:rsid w:val="00CA013D"/>
    <w:rsid w:val="00CA40E0"/>
    <w:rsid w:val="00CA4CE0"/>
    <w:rsid w:val="00CC2841"/>
    <w:rsid w:val="00CC37D4"/>
    <w:rsid w:val="00CC6CB0"/>
    <w:rsid w:val="00CE53DD"/>
    <w:rsid w:val="00CF34C5"/>
    <w:rsid w:val="00CF393C"/>
    <w:rsid w:val="00D11E36"/>
    <w:rsid w:val="00D14E0D"/>
    <w:rsid w:val="00D205B4"/>
    <w:rsid w:val="00D243F1"/>
    <w:rsid w:val="00D36D7A"/>
    <w:rsid w:val="00D43968"/>
    <w:rsid w:val="00D45A30"/>
    <w:rsid w:val="00D53D49"/>
    <w:rsid w:val="00D64BD3"/>
    <w:rsid w:val="00D653C2"/>
    <w:rsid w:val="00D8776C"/>
    <w:rsid w:val="00D9411C"/>
    <w:rsid w:val="00DA4250"/>
    <w:rsid w:val="00DB1961"/>
    <w:rsid w:val="00DC172A"/>
    <w:rsid w:val="00DD631A"/>
    <w:rsid w:val="00E011B8"/>
    <w:rsid w:val="00E16794"/>
    <w:rsid w:val="00E17987"/>
    <w:rsid w:val="00E20C6A"/>
    <w:rsid w:val="00E33034"/>
    <w:rsid w:val="00E37805"/>
    <w:rsid w:val="00E400CC"/>
    <w:rsid w:val="00E42108"/>
    <w:rsid w:val="00E6382F"/>
    <w:rsid w:val="00E67B72"/>
    <w:rsid w:val="00E75BD0"/>
    <w:rsid w:val="00E82B60"/>
    <w:rsid w:val="00EB517D"/>
    <w:rsid w:val="00EB69C4"/>
    <w:rsid w:val="00EC39C0"/>
    <w:rsid w:val="00ED0414"/>
    <w:rsid w:val="00EF4C4B"/>
    <w:rsid w:val="00EF73D5"/>
    <w:rsid w:val="00F0313E"/>
    <w:rsid w:val="00F052A2"/>
    <w:rsid w:val="00F30769"/>
    <w:rsid w:val="00F35A15"/>
    <w:rsid w:val="00F42A0E"/>
    <w:rsid w:val="00F47D80"/>
    <w:rsid w:val="00F738A4"/>
    <w:rsid w:val="00F744CE"/>
    <w:rsid w:val="00F82C95"/>
    <w:rsid w:val="00F830B0"/>
    <w:rsid w:val="00F8328D"/>
    <w:rsid w:val="00F85DC6"/>
    <w:rsid w:val="00F961BD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699A12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8D1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DCA38-3FA6-4D16-A6F4-6AB34474F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0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4</cp:revision>
  <cp:lastPrinted>2024-11-12T15:44:00Z</cp:lastPrinted>
  <dcterms:created xsi:type="dcterms:W3CDTF">2024-11-12T15:44:00Z</dcterms:created>
  <dcterms:modified xsi:type="dcterms:W3CDTF">2024-11-12T15:44:00Z</dcterms:modified>
</cp:coreProperties>
</file>