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53D" w:rsidRPr="00271336" w:rsidRDefault="00AF053D" w:rsidP="00AF053D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271336">
        <w:rPr>
          <w:rFonts w:ascii="Arial Narrow" w:hAnsi="Arial Narrow"/>
          <w:b/>
          <w:bCs/>
          <w:sz w:val="22"/>
          <w:szCs w:val="22"/>
        </w:rPr>
        <w:t>ANEXO III</w:t>
      </w:r>
    </w:p>
    <w:p w:rsidR="00AF053D" w:rsidRPr="00271336" w:rsidRDefault="00AF053D" w:rsidP="00AF053D">
      <w:pPr>
        <w:jc w:val="center"/>
        <w:rPr>
          <w:rFonts w:ascii="Arial Narrow" w:hAnsi="Arial Narrow"/>
          <w:sz w:val="22"/>
          <w:szCs w:val="22"/>
        </w:rPr>
      </w:pPr>
    </w:p>
    <w:p w:rsidR="00AF053D" w:rsidRPr="00271336" w:rsidRDefault="00AC18C6" w:rsidP="00AF053D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MODELO DE </w:t>
      </w:r>
      <w:r w:rsidR="00AF053D" w:rsidRPr="00271336">
        <w:rPr>
          <w:rFonts w:ascii="Arial Narrow" w:hAnsi="Arial Narrow"/>
          <w:b/>
          <w:bCs/>
          <w:sz w:val="22"/>
          <w:szCs w:val="22"/>
        </w:rPr>
        <w:t>PLANO DE TRABALHO</w:t>
      </w:r>
    </w:p>
    <w:p w:rsidR="00AC18C6" w:rsidRPr="004865EF" w:rsidRDefault="00AC18C6" w:rsidP="00AC18C6">
      <w:pPr>
        <w:pStyle w:val="Default"/>
        <w:jc w:val="center"/>
        <w:rPr>
          <w:rFonts w:ascii="Arial Narrow" w:hAnsi="Arial Narrow" w:cs="Arial Narrow"/>
          <w:b/>
          <w:bCs/>
          <w:color w:val="0000CC"/>
          <w:sz w:val="22"/>
          <w:szCs w:val="22"/>
        </w:rPr>
      </w:pPr>
      <w:r w:rsidRPr="004865EF">
        <w:rPr>
          <w:rFonts w:ascii="Arial Narrow" w:hAnsi="Arial Narrow" w:cs="Arial Narrow"/>
          <w:b/>
          <w:bCs/>
          <w:color w:val="0000CC"/>
          <w:sz w:val="22"/>
          <w:szCs w:val="22"/>
        </w:rPr>
        <w:t>Chamamento Público nº 004/2025</w:t>
      </w:r>
    </w:p>
    <w:p w:rsidR="00AC18C6" w:rsidRDefault="00AC18C6" w:rsidP="00AC18C6">
      <w:pPr>
        <w:pStyle w:val="Default"/>
        <w:jc w:val="center"/>
        <w:rPr>
          <w:rFonts w:ascii="Arial Narrow" w:hAnsi="Arial Narrow"/>
          <w:b/>
          <w:bCs/>
          <w:color w:val="0000CC"/>
          <w:sz w:val="22"/>
          <w:szCs w:val="22"/>
        </w:rPr>
      </w:pPr>
      <w:r>
        <w:rPr>
          <w:rFonts w:ascii="Arial Narrow" w:hAnsi="Arial Narrow"/>
          <w:b/>
          <w:color w:val="0000CC"/>
          <w:sz w:val="22"/>
          <w:szCs w:val="22"/>
        </w:rPr>
        <w:t>P</w:t>
      </w:r>
      <w:r w:rsidRPr="00271336">
        <w:rPr>
          <w:rFonts w:ascii="Arial Narrow" w:hAnsi="Arial Narrow"/>
          <w:b/>
          <w:color w:val="0000CC"/>
          <w:sz w:val="22"/>
          <w:szCs w:val="22"/>
        </w:rPr>
        <w:t>rojeto voltado a atenção de pessoa</w:t>
      </w:r>
      <w:r>
        <w:rPr>
          <w:rFonts w:ascii="Arial Narrow" w:hAnsi="Arial Narrow"/>
          <w:b/>
          <w:color w:val="0000CC"/>
          <w:sz w:val="22"/>
          <w:szCs w:val="22"/>
        </w:rPr>
        <w:t>s</w:t>
      </w:r>
      <w:r w:rsidRPr="00271336">
        <w:rPr>
          <w:rFonts w:ascii="Arial Narrow" w:hAnsi="Arial Narrow"/>
          <w:b/>
          <w:color w:val="0000CC"/>
          <w:sz w:val="22"/>
          <w:szCs w:val="22"/>
        </w:rPr>
        <w:t xml:space="preserve"> idosa</w:t>
      </w:r>
      <w:r>
        <w:rPr>
          <w:rFonts w:ascii="Arial Narrow" w:hAnsi="Arial Narrow"/>
          <w:b/>
          <w:color w:val="0000CC"/>
          <w:sz w:val="22"/>
          <w:szCs w:val="22"/>
        </w:rPr>
        <w:t>s</w:t>
      </w:r>
      <w:r w:rsidRPr="00271336">
        <w:rPr>
          <w:rFonts w:ascii="Arial Narrow" w:hAnsi="Arial Narrow"/>
          <w:b/>
          <w:color w:val="0000CC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color w:val="0000CC"/>
          <w:sz w:val="22"/>
          <w:szCs w:val="22"/>
        </w:rPr>
        <w:t>atendidas</w:t>
      </w:r>
      <w:r w:rsidRPr="00271336">
        <w:rPr>
          <w:rFonts w:ascii="Arial Narrow" w:hAnsi="Arial Narrow"/>
          <w:b/>
          <w:bCs/>
          <w:color w:val="0000CC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color w:val="0000CC"/>
          <w:sz w:val="22"/>
          <w:szCs w:val="22"/>
        </w:rPr>
        <w:t>no</w:t>
      </w:r>
      <w:r w:rsidRPr="00271336">
        <w:rPr>
          <w:rFonts w:ascii="Arial Narrow" w:hAnsi="Arial Narrow"/>
          <w:b/>
          <w:bCs/>
          <w:color w:val="0000CC"/>
          <w:sz w:val="22"/>
          <w:szCs w:val="22"/>
        </w:rPr>
        <w:t xml:space="preserve"> município de São Vicente do Sul/RS</w:t>
      </w:r>
    </w:p>
    <w:p w:rsidR="00AF053D" w:rsidRDefault="00AF053D" w:rsidP="00AF053D">
      <w:pPr>
        <w:jc w:val="center"/>
        <w:rPr>
          <w:rFonts w:ascii="Arial Narrow" w:hAnsi="Arial Narrow"/>
          <w:sz w:val="22"/>
          <w:szCs w:val="22"/>
        </w:rPr>
      </w:pPr>
    </w:p>
    <w:p w:rsidR="00AC18C6" w:rsidRPr="00271336" w:rsidRDefault="00AC18C6" w:rsidP="00AF053D">
      <w:pPr>
        <w:jc w:val="center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t xml:space="preserve">1 </w:t>
      </w:r>
      <w:r w:rsidRPr="00271336">
        <w:rPr>
          <w:rFonts w:ascii="Arial Narrow" w:hAnsi="Arial Narrow" w:cs="Arial Narrow"/>
          <w:sz w:val="22"/>
          <w:szCs w:val="22"/>
        </w:rPr>
        <w:t xml:space="preserve">– </w:t>
      </w:r>
      <w:r w:rsidRPr="00271336">
        <w:rPr>
          <w:rFonts w:ascii="Arial Narrow" w:hAnsi="Arial Narrow" w:cs="Arial Narrow"/>
          <w:b/>
          <w:bCs/>
          <w:sz w:val="22"/>
          <w:szCs w:val="22"/>
        </w:rPr>
        <w:t xml:space="preserve">PROPONENTE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6"/>
        <w:gridCol w:w="54"/>
        <w:gridCol w:w="1133"/>
        <w:gridCol w:w="2258"/>
        <w:gridCol w:w="3546"/>
        <w:gridCol w:w="19"/>
      </w:tblGrid>
      <w:tr w:rsidR="00AF053D" w:rsidRPr="00271336" w:rsidTr="0001540D">
        <w:tc>
          <w:tcPr>
            <w:tcW w:w="5791" w:type="dxa"/>
            <w:gridSpan w:val="4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1- ÓRGÃO/ENTIDADE PROPONENTE: </w:t>
            </w:r>
          </w:p>
          <w:p w:rsidR="00AF053D" w:rsidRPr="00271336" w:rsidRDefault="00AF053D" w:rsidP="0001540D">
            <w:pPr>
              <w:ind w:left="142"/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3565" w:type="dxa"/>
            <w:gridSpan w:val="2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2- CNPJ: </w:t>
            </w:r>
          </w:p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</w:tr>
      <w:tr w:rsidR="00AF053D" w:rsidRPr="00271336" w:rsidTr="0001540D">
        <w:trPr>
          <w:gridAfter w:val="1"/>
          <w:wAfter w:w="18" w:type="dxa"/>
        </w:trPr>
        <w:tc>
          <w:tcPr>
            <w:tcW w:w="9338" w:type="dxa"/>
            <w:gridSpan w:val="5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3- ENDEREÇO: 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</w:tr>
      <w:tr w:rsidR="00AF053D" w:rsidRPr="00271336" w:rsidTr="0001540D">
        <w:tc>
          <w:tcPr>
            <w:tcW w:w="2347" w:type="dxa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4- CIDADE: </w:t>
            </w:r>
          </w:p>
        </w:tc>
        <w:tc>
          <w:tcPr>
            <w:tcW w:w="1186" w:type="dxa"/>
            <w:gridSpan w:val="2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5- U.F: </w:t>
            </w:r>
          </w:p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2258" w:type="dxa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6- CEP: </w:t>
            </w:r>
          </w:p>
        </w:tc>
        <w:tc>
          <w:tcPr>
            <w:tcW w:w="3565" w:type="dxa"/>
            <w:gridSpan w:val="2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7- DDD/TELEFONE: </w:t>
            </w:r>
          </w:p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8- E-MAIL: </w:t>
            </w:r>
          </w:p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9- SITE: </w:t>
            </w:r>
          </w:p>
        </w:tc>
      </w:tr>
      <w:tr w:rsidR="00AF053D" w:rsidRPr="00271336" w:rsidTr="0001540D">
        <w:trPr>
          <w:trHeight w:val="803"/>
        </w:trPr>
        <w:tc>
          <w:tcPr>
            <w:tcW w:w="5791" w:type="dxa"/>
            <w:gridSpan w:val="4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10- NOME DO RESPONSÁVEL (Presidente da OSC):</w:t>
            </w:r>
          </w:p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3565" w:type="dxa"/>
            <w:gridSpan w:val="2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11- CPF:</w:t>
            </w:r>
          </w:p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12- C.I./ÓRGÃO EXPEDIDOR:</w:t>
            </w:r>
          </w:p>
        </w:tc>
      </w:tr>
      <w:tr w:rsidR="00AF053D" w:rsidRPr="00271336" w:rsidTr="0001540D">
        <w:trPr>
          <w:gridAfter w:val="1"/>
          <w:wAfter w:w="18" w:type="dxa"/>
          <w:trHeight w:val="871"/>
        </w:trPr>
        <w:tc>
          <w:tcPr>
            <w:tcW w:w="9338" w:type="dxa"/>
            <w:gridSpan w:val="5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13- ENDEREÇO:</w:t>
            </w:r>
          </w:p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  <w:p w:rsidR="00AF053D" w:rsidRPr="00271336" w:rsidRDefault="00AF053D" w:rsidP="0001540D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AF053D" w:rsidRPr="00271336" w:rsidTr="0001540D">
        <w:tc>
          <w:tcPr>
            <w:tcW w:w="2401" w:type="dxa"/>
            <w:gridSpan w:val="2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14- CIDADE:</w:t>
            </w:r>
          </w:p>
        </w:tc>
        <w:tc>
          <w:tcPr>
            <w:tcW w:w="1133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15- U.F:</w:t>
            </w:r>
          </w:p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2258" w:type="dxa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16- CEP:</w:t>
            </w:r>
          </w:p>
        </w:tc>
        <w:tc>
          <w:tcPr>
            <w:tcW w:w="3565" w:type="dxa"/>
            <w:gridSpan w:val="2"/>
          </w:tcPr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17- DDD/TELEFONE:</w:t>
            </w:r>
          </w:p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18- E-MAIL:</w:t>
            </w:r>
          </w:p>
          <w:p w:rsidR="00AF053D" w:rsidRPr="00271336" w:rsidRDefault="00AF053D" w:rsidP="0001540D">
            <w:pPr>
              <w:jc w:val="both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19- SITE: </w:t>
            </w:r>
          </w:p>
        </w:tc>
      </w:tr>
    </w:tbl>
    <w:p w:rsidR="00AF053D" w:rsidRPr="00271336" w:rsidRDefault="00AF053D" w:rsidP="00AF053D">
      <w:pPr>
        <w:jc w:val="center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jc w:val="center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jc w:val="center"/>
        <w:rPr>
          <w:rFonts w:ascii="Arial Narrow" w:hAnsi="Arial Narrow"/>
          <w:sz w:val="22"/>
          <w:szCs w:val="22"/>
        </w:rPr>
      </w:pPr>
    </w:p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t xml:space="preserve">2 </w:t>
      </w:r>
      <w:r w:rsidRPr="00271336">
        <w:rPr>
          <w:rFonts w:ascii="Arial Narrow" w:hAnsi="Arial Narrow" w:cs="Arial Narrow"/>
          <w:sz w:val="22"/>
          <w:szCs w:val="22"/>
        </w:rPr>
        <w:t xml:space="preserve">- </w:t>
      </w:r>
      <w:r w:rsidRPr="00271336">
        <w:rPr>
          <w:rFonts w:ascii="Arial Narrow" w:hAnsi="Arial Narrow" w:cs="Arial Narrow"/>
          <w:b/>
          <w:bCs/>
          <w:sz w:val="22"/>
          <w:szCs w:val="22"/>
        </w:rPr>
        <w:t>DESCRIÇÃO DO PROJETO.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3950"/>
        <w:gridCol w:w="19"/>
      </w:tblGrid>
      <w:tr w:rsidR="00AF053D" w:rsidRPr="00271336" w:rsidTr="0001540D">
        <w:trPr>
          <w:trHeight w:val="1235"/>
        </w:trPr>
        <w:tc>
          <w:tcPr>
            <w:tcW w:w="5387" w:type="dxa"/>
          </w:tcPr>
          <w:p w:rsidR="00AF053D" w:rsidRPr="00271336" w:rsidRDefault="00AF053D" w:rsidP="0001540D">
            <w:pPr>
              <w:ind w:left="142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20 - TÍTULO DO PROJETO:</w:t>
            </w:r>
          </w:p>
        </w:tc>
        <w:tc>
          <w:tcPr>
            <w:tcW w:w="3969" w:type="dxa"/>
            <w:gridSpan w:val="2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21 - PERÍODO DE EXECUÇÃO:</w:t>
            </w:r>
          </w:p>
          <w:p w:rsidR="00AF053D" w:rsidRPr="00271336" w:rsidRDefault="00AF053D" w:rsidP="0001540D">
            <w:pPr>
              <w:rPr>
                <w:rFonts w:ascii="Arial Narrow" w:hAnsi="Arial Narrow" w:cs="Arial Narrow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>Início: (Previsão em dia/mês/ano):</w:t>
            </w:r>
          </w:p>
          <w:p w:rsidR="00AF053D" w:rsidRPr="00271336" w:rsidRDefault="00AF053D" w:rsidP="0001540D">
            <w:pPr>
              <w:rPr>
                <w:rFonts w:ascii="Arial Narrow" w:hAnsi="Arial Narrow" w:cs="Calibri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>Término: (Previsão em dia/mês/ano):</w:t>
            </w:r>
          </w:p>
        </w:tc>
      </w:tr>
      <w:tr w:rsidR="00AF053D" w:rsidRPr="00271336" w:rsidTr="0001540D">
        <w:trPr>
          <w:gridAfter w:val="1"/>
          <w:wAfter w:w="19" w:type="dxa"/>
        </w:trPr>
        <w:tc>
          <w:tcPr>
            <w:tcW w:w="9337" w:type="dxa"/>
            <w:gridSpan w:val="2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22 - IDENTIFICAÇÃO DO OBJETO:</w:t>
            </w:r>
          </w:p>
          <w:p w:rsidR="00AF053D" w:rsidRPr="00271336" w:rsidRDefault="00AF053D" w:rsidP="0001540D">
            <w:pPr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AF053D" w:rsidRPr="00271336" w:rsidTr="0001540D">
        <w:trPr>
          <w:gridAfter w:val="1"/>
          <w:wAfter w:w="19" w:type="dxa"/>
        </w:trPr>
        <w:tc>
          <w:tcPr>
            <w:tcW w:w="9337" w:type="dxa"/>
            <w:gridSpan w:val="2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23 - RAZÕES DA PROPOSIÇÃO E INTERESSE PÚBLICO NA SUA REALIZAÇÃO: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</w:tr>
      <w:tr w:rsidR="00AF053D" w:rsidRPr="00271336" w:rsidTr="0001540D">
        <w:trPr>
          <w:gridAfter w:val="1"/>
          <w:wAfter w:w="19" w:type="dxa"/>
        </w:trPr>
        <w:tc>
          <w:tcPr>
            <w:tcW w:w="9337" w:type="dxa"/>
            <w:gridSpan w:val="2"/>
          </w:tcPr>
          <w:p w:rsidR="00AF053D" w:rsidRPr="00271336" w:rsidRDefault="00AF053D" w:rsidP="0001540D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 xml:space="preserve">24 - </w:t>
            </w:r>
            <w:r w:rsidRPr="00271336">
              <w:rPr>
                <w:rFonts w:ascii="Arial Narrow" w:hAnsi="Arial Narrow" w:cs="Arial Narrow"/>
                <w:sz w:val="22"/>
                <w:szCs w:val="22"/>
              </w:rPr>
              <w:t>QUANTIDADE TOTAL ESTIMADA DE BENEFICIÁRIOS DIRETOS:</w:t>
            </w:r>
          </w:p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</w:tr>
    </w:tbl>
    <w:p w:rsidR="00AF053D" w:rsidRPr="00271336" w:rsidRDefault="00AF053D" w:rsidP="00AF053D">
      <w:pPr>
        <w:rPr>
          <w:rFonts w:ascii="Arial Narrow" w:hAnsi="Arial Narrow" w:cs="Calibri"/>
          <w:color w:val="000000"/>
          <w:sz w:val="22"/>
          <w:szCs w:val="22"/>
        </w:rPr>
      </w:pPr>
      <w:r w:rsidRPr="00271336">
        <w:rPr>
          <w:rFonts w:ascii="Arial Narrow" w:hAnsi="Arial Narrow" w:cs="Calibri"/>
          <w:color w:val="000000"/>
          <w:sz w:val="22"/>
          <w:szCs w:val="22"/>
        </w:rPr>
        <w:br w:type="page"/>
      </w:r>
    </w:p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lastRenderedPageBreak/>
        <w:t>3 - CRONOGRAMA DE EXECUÇÃO</w:t>
      </w:r>
    </w:p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842"/>
        <w:gridCol w:w="1276"/>
        <w:gridCol w:w="1701"/>
        <w:gridCol w:w="1205"/>
        <w:gridCol w:w="1205"/>
      </w:tblGrid>
      <w:tr w:rsidR="00AF053D" w:rsidRPr="00271336" w:rsidTr="000154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24- META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25- ETAPA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ind w:right="-263"/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26- ESPECIFICAÇÃO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27- INDICADOR FÍSICO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30- DURAÇÃO</w:t>
            </w:r>
          </w:p>
        </w:tc>
      </w:tr>
      <w:tr w:rsidR="00AF053D" w:rsidRPr="00271336" w:rsidTr="0001540D"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OU FASE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/ LOCALIDADE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ind w:right="-161"/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28- UNIDADE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29- QUANTIDADE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31- INÍCIO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color w:val="000000"/>
                <w:sz w:val="22"/>
                <w:szCs w:val="22"/>
              </w:rPr>
              <w:t>32-TÉRMINO</w:t>
            </w:r>
          </w:p>
        </w:tc>
      </w:tr>
      <w:tr w:rsidR="00AF053D" w:rsidRPr="00271336" w:rsidTr="000154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  <w:p w:rsidR="00AF053D" w:rsidRPr="00271336" w:rsidRDefault="00AF053D" w:rsidP="0001540D">
            <w:pPr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053D" w:rsidRPr="00271336" w:rsidRDefault="00AF053D" w:rsidP="0001540D">
            <w:pPr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F053D" w:rsidRPr="00271336" w:rsidRDefault="00AF053D" w:rsidP="0001540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Calibri"/>
                <w:i/>
                <w:iCs/>
                <w:sz w:val="22"/>
                <w:szCs w:val="22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Calibri"/>
                <w:sz w:val="22"/>
                <w:szCs w:val="22"/>
                <w:u w:val="single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3D" w:rsidRPr="00271336" w:rsidRDefault="00AF053D" w:rsidP="0001540D">
            <w:pPr>
              <w:rPr>
                <w:rFonts w:ascii="Arial Narrow" w:hAnsi="Arial Narrow" w:cs="Arial Narrow"/>
                <w:sz w:val="22"/>
                <w:szCs w:val="22"/>
                <w:u w:val="single"/>
              </w:rPr>
            </w:pPr>
          </w:p>
        </w:tc>
      </w:tr>
    </w:tbl>
    <w:p w:rsidR="00AF053D" w:rsidRPr="00271336" w:rsidRDefault="00AF053D" w:rsidP="00AF053D">
      <w:pPr>
        <w:rPr>
          <w:rFonts w:ascii="Arial Narrow" w:hAnsi="Arial Narrow" w:cs="Calibri"/>
          <w:sz w:val="22"/>
          <w:szCs w:val="22"/>
        </w:rPr>
      </w:pPr>
    </w:p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t>4 - PLANO DE APLICAÇÃO / ORÇAMENTO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851"/>
        <w:gridCol w:w="992"/>
        <w:gridCol w:w="1134"/>
        <w:gridCol w:w="1021"/>
        <w:gridCol w:w="1247"/>
        <w:gridCol w:w="1276"/>
      </w:tblGrid>
      <w:tr w:rsidR="00AF053D" w:rsidRPr="00271336" w:rsidTr="008E7B5D">
        <w:trPr>
          <w:trHeight w:val="423"/>
        </w:trPr>
        <w:tc>
          <w:tcPr>
            <w:tcW w:w="2835" w:type="dxa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33-SERVIÇO OU BEM ADQUIRIDO</w:t>
            </w:r>
          </w:p>
        </w:tc>
        <w:tc>
          <w:tcPr>
            <w:tcW w:w="851" w:type="dxa"/>
          </w:tcPr>
          <w:p w:rsidR="00AF053D" w:rsidRPr="00271336" w:rsidRDefault="00AF053D" w:rsidP="0001540D">
            <w:pPr>
              <w:ind w:right="-282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34-UNID</w:t>
            </w:r>
          </w:p>
        </w:tc>
        <w:tc>
          <w:tcPr>
            <w:tcW w:w="992" w:type="dxa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35- QTD</w:t>
            </w:r>
          </w:p>
        </w:tc>
        <w:tc>
          <w:tcPr>
            <w:tcW w:w="1134" w:type="dxa"/>
          </w:tcPr>
          <w:p w:rsidR="00AF053D" w:rsidRPr="00271336" w:rsidRDefault="00AF053D" w:rsidP="0001540D">
            <w:pPr>
              <w:ind w:right="-282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36- VALOR UNIT.</w:t>
            </w:r>
          </w:p>
        </w:tc>
        <w:tc>
          <w:tcPr>
            <w:tcW w:w="1021" w:type="dxa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37- VALOR PARCIAL</w:t>
            </w:r>
          </w:p>
        </w:tc>
        <w:tc>
          <w:tcPr>
            <w:tcW w:w="1247" w:type="dxa"/>
          </w:tcPr>
          <w:p w:rsidR="00AF053D" w:rsidRPr="00271336" w:rsidRDefault="00AF053D" w:rsidP="008E7B5D">
            <w:pPr>
              <w:ind w:left="-105" w:right="-280" w:firstLine="105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38- CONCEDENTE</w:t>
            </w:r>
          </w:p>
        </w:tc>
        <w:tc>
          <w:tcPr>
            <w:tcW w:w="1276" w:type="dxa"/>
          </w:tcPr>
          <w:p w:rsidR="00AF053D" w:rsidRPr="00271336" w:rsidRDefault="00AF053D" w:rsidP="008E7B5D">
            <w:pPr>
              <w:ind w:left="-84" w:right="-158" w:firstLine="84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39- PROPONENTE</w:t>
            </w:r>
          </w:p>
        </w:tc>
      </w:tr>
      <w:tr w:rsidR="00AF053D" w:rsidRPr="00271336" w:rsidTr="008E7B5D">
        <w:tc>
          <w:tcPr>
            <w:tcW w:w="2835" w:type="dxa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992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  <w:tc>
          <w:tcPr>
            <w:tcW w:w="1134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bCs/>
                <w:sz w:val="22"/>
                <w:szCs w:val="22"/>
              </w:rPr>
            </w:pPr>
          </w:p>
        </w:tc>
        <w:tc>
          <w:tcPr>
            <w:tcW w:w="1021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1247" w:type="dxa"/>
          </w:tcPr>
          <w:p w:rsidR="00AF053D" w:rsidRPr="00271336" w:rsidRDefault="00AF053D" w:rsidP="008E7B5D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R$ 0,00</w:t>
            </w:r>
          </w:p>
        </w:tc>
        <w:tc>
          <w:tcPr>
            <w:tcW w:w="1276" w:type="dxa"/>
          </w:tcPr>
          <w:p w:rsidR="00AF053D" w:rsidRPr="00271336" w:rsidRDefault="00AF053D" w:rsidP="008E7B5D">
            <w:pPr>
              <w:jc w:val="right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</w:tr>
      <w:tr w:rsidR="00AF053D" w:rsidRPr="00271336" w:rsidTr="008E7B5D">
        <w:tc>
          <w:tcPr>
            <w:tcW w:w="2835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1021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Cs/>
                <w:sz w:val="22"/>
                <w:szCs w:val="22"/>
              </w:rPr>
            </w:pPr>
          </w:p>
        </w:tc>
        <w:tc>
          <w:tcPr>
            <w:tcW w:w="1247" w:type="dxa"/>
          </w:tcPr>
          <w:p w:rsidR="00AF053D" w:rsidRPr="00271336" w:rsidRDefault="00AF053D" w:rsidP="008E7B5D">
            <w:pPr>
              <w:jc w:val="right"/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AF053D" w:rsidRPr="00271336" w:rsidRDefault="00AF053D" w:rsidP="008E7B5D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R$ 0,00</w:t>
            </w:r>
          </w:p>
        </w:tc>
      </w:tr>
      <w:tr w:rsidR="00AF053D" w:rsidRPr="00271336" w:rsidTr="0001540D">
        <w:tc>
          <w:tcPr>
            <w:tcW w:w="5812" w:type="dxa"/>
            <w:gridSpan w:val="4"/>
          </w:tcPr>
          <w:p w:rsidR="00AF053D" w:rsidRPr="00271336" w:rsidRDefault="00AF053D" w:rsidP="008E7B5D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SUBTOTAL</w:t>
            </w:r>
          </w:p>
        </w:tc>
        <w:tc>
          <w:tcPr>
            <w:tcW w:w="3544" w:type="dxa"/>
            <w:gridSpan w:val="3"/>
          </w:tcPr>
          <w:p w:rsidR="00AF053D" w:rsidRPr="00271336" w:rsidRDefault="00AF053D" w:rsidP="008E7B5D">
            <w:pPr>
              <w:jc w:val="right"/>
              <w:rPr>
                <w:rFonts w:ascii="Arial Narrow" w:hAnsi="Arial Narrow" w:cs="Arial Narrow"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Cs/>
                <w:sz w:val="22"/>
                <w:szCs w:val="22"/>
              </w:rPr>
              <w:t>R$ 0,00</w:t>
            </w:r>
          </w:p>
        </w:tc>
      </w:tr>
    </w:tbl>
    <w:p w:rsidR="00AF053D" w:rsidRPr="00271336" w:rsidRDefault="00AF053D" w:rsidP="00AF053D">
      <w:pPr>
        <w:rPr>
          <w:rFonts w:ascii="Arial Narrow" w:hAnsi="Arial Narrow" w:cs="Calibri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F053D" w:rsidRPr="00271336" w:rsidTr="0001540D">
        <w:tc>
          <w:tcPr>
            <w:tcW w:w="9338" w:type="dxa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40-TOTAL GERAL: R$ 0,00</w:t>
            </w:r>
          </w:p>
        </w:tc>
      </w:tr>
    </w:tbl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</w:p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t>5 - OBSERVAÇÕES GERAIS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F053D" w:rsidRPr="00271336" w:rsidTr="0001540D">
        <w:tc>
          <w:tcPr>
            <w:tcW w:w="9338" w:type="dxa"/>
          </w:tcPr>
          <w:p w:rsidR="00AF053D" w:rsidRPr="00271336" w:rsidRDefault="00AF053D" w:rsidP="0001540D">
            <w:pPr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rPr>
                <w:rFonts w:ascii="Arial Narrow" w:hAnsi="Arial Narrow" w:cs="Arial Narrow"/>
                <w:color w:val="000000"/>
                <w:sz w:val="22"/>
                <w:szCs w:val="22"/>
              </w:rPr>
            </w:pPr>
          </w:p>
        </w:tc>
      </w:tr>
    </w:tbl>
    <w:p w:rsidR="00AF053D" w:rsidRPr="00271336" w:rsidRDefault="00AF053D" w:rsidP="00AF053D">
      <w:pPr>
        <w:rPr>
          <w:rFonts w:ascii="Arial Narrow" w:hAnsi="Arial Narrow" w:cs="Arial Narrow"/>
          <w:color w:val="000000"/>
          <w:sz w:val="22"/>
          <w:szCs w:val="22"/>
        </w:rPr>
      </w:pPr>
    </w:p>
    <w:p w:rsidR="00AF053D" w:rsidRPr="00271336" w:rsidRDefault="00AF053D" w:rsidP="00AF053D">
      <w:pPr>
        <w:rPr>
          <w:rFonts w:ascii="Arial Narrow" w:hAnsi="Arial Narrow" w:cs="Arial Narrow"/>
          <w:b/>
          <w:bCs/>
          <w:sz w:val="22"/>
          <w:szCs w:val="22"/>
        </w:rPr>
      </w:pPr>
      <w:r w:rsidRPr="00271336">
        <w:rPr>
          <w:rFonts w:ascii="Arial Narrow" w:hAnsi="Arial Narrow" w:cs="Arial Narrow"/>
          <w:b/>
          <w:bCs/>
          <w:sz w:val="22"/>
          <w:szCs w:val="22"/>
        </w:rPr>
        <w:t>7 - APROVAÇÃO PELO CONCEDENTE (</w:t>
      </w:r>
      <w:r w:rsidR="008E7B5D" w:rsidRPr="00271336">
        <w:rPr>
          <w:rFonts w:ascii="Arial Narrow" w:hAnsi="Arial Narrow" w:cs="Arial Narrow"/>
          <w:b/>
          <w:bCs/>
          <w:sz w:val="22"/>
          <w:szCs w:val="22"/>
        </w:rPr>
        <w:t>CONSELHO MUNICIPAL DO IDOSO</w:t>
      </w:r>
      <w:r w:rsidRPr="00271336">
        <w:rPr>
          <w:rFonts w:ascii="Arial Narrow" w:hAnsi="Arial Narrow" w:cs="Arial Narrow"/>
          <w:b/>
          <w:bCs/>
          <w:sz w:val="22"/>
          <w:szCs w:val="22"/>
        </w:rPr>
        <w:t>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AF053D" w:rsidRPr="00271336" w:rsidTr="0001540D">
        <w:tc>
          <w:tcPr>
            <w:tcW w:w="9338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DEFERIDO </w:t>
            </w:r>
            <w:proofErr w:type="gramStart"/>
            <w:r w:rsidRPr="0027133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(  </w:t>
            </w:r>
            <w:proofErr w:type="gramEnd"/>
            <w:r w:rsidRPr="0027133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 )               INDEFERIDO (    )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Comissão de Seleção / Monitoramento: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 xml:space="preserve">São Vicente do Sul – RS, ______ de __________________ </w:t>
            </w:r>
            <w:proofErr w:type="spellStart"/>
            <w:r w:rsidRPr="00271336">
              <w:rPr>
                <w:rFonts w:ascii="Arial Narrow" w:hAnsi="Arial Narrow" w:cs="Arial Narrow"/>
                <w:sz w:val="22"/>
                <w:szCs w:val="22"/>
              </w:rPr>
              <w:t>de</w:t>
            </w:r>
            <w:proofErr w:type="spellEnd"/>
            <w:r w:rsidRPr="00271336">
              <w:rPr>
                <w:rFonts w:ascii="Arial Narrow" w:hAnsi="Arial Narrow" w:cs="Arial Narrow"/>
                <w:sz w:val="22"/>
                <w:szCs w:val="22"/>
              </w:rPr>
              <w:t xml:space="preserve"> 202</w:t>
            </w:r>
            <w:r w:rsidR="00AC18C6">
              <w:rPr>
                <w:rFonts w:ascii="Arial Narrow" w:hAnsi="Arial Narrow" w:cs="Arial Narrow"/>
                <w:sz w:val="22"/>
                <w:szCs w:val="22"/>
              </w:rPr>
              <w:t>5</w:t>
            </w:r>
            <w:bookmarkStart w:id="0" w:name="_GoBack"/>
            <w:bookmarkEnd w:id="0"/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>_________________________________                            _______________________________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proofErr w:type="gramStart"/>
            <w:r w:rsidRPr="00271336">
              <w:rPr>
                <w:rFonts w:ascii="Arial Narrow" w:hAnsi="Arial Narrow" w:cs="Arial Narrow"/>
                <w:sz w:val="22"/>
                <w:szCs w:val="22"/>
              </w:rPr>
              <w:t>Membro  1</w:t>
            </w:r>
            <w:proofErr w:type="gramEnd"/>
            <w:r w:rsidRPr="00271336">
              <w:rPr>
                <w:rFonts w:ascii="Arial Narrow" w:hAnsi="Arial Narrow" w:cs="Arial Narrow"/>
                <w:sz w:val="22"/>
                <w:szCs w:val="22"/>
              </w:rPr>
              <w:t xml:space="preserve">                                                        Membro  2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>____________________________________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>Membro 3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</w:p>
        </w:tc>
      </w:tr>
      <w:tr w:rsidR="00AF053D" w:rsidRPr="00271336" w:rsidTr="0001540D">
        <w:tc>
          <w:tcPr>
            <w:tcW w:w="9338" w:type="dxa"/>
          </w:tcPr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 xml:space="preserve">São Vicente do Sul – RS, ______ de __________________ </w:t>
            </w:r>
            <w:proofErr w:type="spellStart"/>
            <w:r w:rsidRPr="00271336">
              <w:rPr>
                <w:rFonts w:ascii="Arial Narrow" w:hAnsi="Arial Narrow" w:cs="Arial Narrow"/>
                <w:sz w:val="22"/>
                <w:szCs w:val="22"/>
              </w:rPr>
              <w:t>de</w:t>
            </w:r>
            <w:proofErr w:type="spellEnd"/>
            <w:r w:rsidRPr="00271336">
              <w:rPr>
                <w:rFonts w:ascii="Arial Narrow" w:hAnsi="Arial Narrow" w:cs="Arial Narrow"/>
                <w:sz w:val="22"/>
                <w:szCs w:val="22"/>
              </w:rPr>
              <w:t xml:space="preserve"> 202</w:t>
            </w:r>
            <w:r w:rsidR="00AC18C6"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bCs/>
                <w:color w:val="000000"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sz w:val="22"/>
                <w:szCs w:val="22"/>
              </w:rPr>
              <w:t>________________________________            ____________________________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271336">
              <w:rPr>
                <w:rFonts w:ascii="Arial Narrow" w:hAnsi="Arial Narrow" w:cs="Arial Narrow"/>
                <w:b/>
                <w:sz w:val="22"/>
                <w:szCs w:val="22"/>
              </w:rPr>
              <w:t>Ordenador de despesas do FU</w:t>
            </w:r>
            <w:r w:rsidR="008E7B5D" w:rsidRPr="00271336">
              <w:rPr>
                <w:rFonts w:ascii="Arial Narrow" w:hAnsi="Arial Narrow" w:cs="Arial Narrow"/>
                <w:b/>
                <w:sz w:val="22"/>
                <w:szCs w:val="22"/>
              </w:rPr>
              <w:t>NDO</w:t>
            </w:r>
            <w:r w:rsidRPr="00271336"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           Presidente do CO</w:t>
            </w:r>
            <w:r w:rsidR="008E7B5D" w:rsidRPr="00271336">
              <w:rPr>
                <w:rFonts w:ascii="Arial Narrow" w:hAnsi="Arial Narrow" w:cs="Arial Narrow"/>
                <w:b/>
                <w:sz w:val="22"/>
                <w:szCs w:val="22"/>
              </w:rPr>
              <w:t>NSELHO</w:t>
            </w: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  <w:p w:rsidR="00AF053D" w:rsidRPr="00271336" w:rsidRDefault="00AF053D" w:rsidP="0001540D">
            <w:pPr>
              <w:jc w:val="center"/>
              <w:rPr>
                <w:rFonts w:ascii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AF053D" w:rsidRPr="00271336" w:rsidRDefault="00AF053D" w:rsidP="00AF053D">
      <w:pPr>
        <w:rPr>
          <w:rFonts w:ascii="Arial Narrow" w:hAnsi="Arial Narrow"/>
          <w:sz w:val="22"/>
          <w:szCs w:val="22"/>
        </w:rPr>
      </w:pPr>
    </w:p>
    <w:sectPr w:rsidR="00AF053D" w:rsidRPr="00271336" w:rsidSect="0001540D">
      <w:headerReference w:type="default" r:id="rId7"/>
      <w:footerReference w:type="default" r:id="rId8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23C" w:rsidRDefault="00A5623C">
      <w:r>
        <w:separator/>
      </w:r>
    </w:p>
  </w:endnote>
  <w:endnote w:type="continuationSeparator" w:id="0">
    <w:p w:rsidR="00A5623C" w:rsidRDefault="00A5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46" w:type="dxa"/>
      <w:tblInd w:w="-95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731"/>
      <w:gridCol w:w="4715"/>
    </w:tblGrid>
    <w:tr w:rsidR="0042114F" w:rsidTr="00D52263">
      <w:tc>
        <w:tcPr>
          <w:tcW w:w="2504" w:type="pct"/>
        </w:tcPr>
        <w:p w:rsidR="0042114F" w:rsidRDefault="0042114F" w:rsidP="0042114F">
          <w:pPr>
            <w:pStyle w:val="NormalWeb"/>
          </w:pPr>
          <w:r>
            <w:rPr>
              <w:noProof/>
            </w:rPr>
            <w:drawing>
              <wp:inline distT="0" distB="0" distL="0" distR="0">
                <wp:extent cx="1724025" cy="609600"/>
                <wp:effectExtent l="0" t="0" r="9525" b="0"/>
                <wp:docPr id="5" name="Imagem 5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2114F" w:rsidRDefault="0042114F" w:rsidP="0001540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496" w:type="pct"/>
        </w:tcPr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A1DA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A1DA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licitacao@saovicentedosul.rs.gov.br</w:t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Rua General João Antônio, 1305 –Centro–CEP: 97420-000 </w:t>
          </w:r>
        </w:p>
        <w:p w:rsidR="0042114F" w:rsidRPr="005D6E1B" w:rsidRDefault="0042114F" w:rsidP="0001540D">
          <w:pPr>
            <w:pStyle w:val="Rodap"/>
            <w:jc w:val="right"/>
            <w:rPr>
              <w:b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Fone: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0800.000.4377 Ramal 221</w:t>
          </w:r>
        </w:p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42114F" w:rsidRDefault="0042114F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23C" w:rsidRDefault="00A5623C">
      <w:r>
        <w:separator/>
      </w:r>
    </w:p>
  </w:footnote>
  <w:footnote w:type="continuationSeparator" w:id="0">
    <w:p w:rsidR="00A5623C" w:rsidRDefault="00A56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030"/>
    </w:tblGrid>
    <w:tr w:rsidR="0042114F" w:rsidTr="006B4E7D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114F" w:rsidRPr="00F85A73" w:rsidRDefault="0042114F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>
                <wp:extent cx="733425" cy="69532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:rsidR="0042114F" w:rsidRPr="006B4E7D" w:rsidRDefault="0042114F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42114F" w:rsidRPr="006B4E7D" w:rsidRDefault="0042114F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MUNICÍPIO DE SÃO VICENTE DO SUL</w:t>
          </w:r>
        </w:p>
        <w:p w:rsidR="0042114F" w:rsidRPr="006B4E7D" w:rsidRDefault="0042114F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42114F" w:rsidRDefault="0042114F" w:rsidP="009566E0">
          <w:pPr>
            <w:rPr>
              <w:rFonts w:ascii="Calibri" w:hAnsi="Calibri" w:cs="Calibri"/>
              <w:sz w:val="16"/>
              <w:szCs w:val="16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247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-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EDITAL DE CHAMAMENTO PÚBLICO Nº 00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42114F" w:rsidRDefault="0042114F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t>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99A"/>
    <w:multiLevelType w:val="hybridMultilevel"/>
    <w:tmpl w:val="9BF47A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35881"/>
    <w:multiLevelType w:val="hybridMultilevel"/>
    <w:tmpl w:val="24C032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81CE2"/>
    <w:multiLevelType w:val="hybridMultilevel"/>
    <w:tmpl w:val="CEFC4794"/>
    <w:lvl w:ilvl="0" w:tplc="CCCA17A0">
      <w:start w:val="1"/>
      <w:numFmt w:val="lowerLetter"/>
      <w:lvlText w:val="%1)"/>
      <w:lvlJc w:val="left"/>
      <w:pPr>
        <w:ind w:left="1575" w:hanging="85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5D49E3"/>
    <w:multiLevelType w:val="hybridMultilevel"/>
    <w:tmpl w:val="0F301672"/>
    <w:lvl w:ilvl="0" w:tplc="626E96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23BD8"/>
    <w:multiLevelType w:val="hybridMultilevel"/>
    <w:tmpl w:val="0C6E29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31CC"/>
    <w:rsid w:val="00027662"/>
    <w:rsid w:val="00030476"/>
    <w:rsid w:val="0003395A"/>
    <w:rsid w:val="0003409F"/>
    <w:rsid w:val="00042715"/>
    <w:rsid w:val="0005773D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52FA"/>
    <w:rsid w:val="001076D2"/>
    <w:rsid w:val="00126E8E"/>
    <w:rsid w:val="001404EE"/>
    <w:rsid w:val="00146D3D"/>
    <w:rsid w:val="0015444A"/>
    <w:rsid w:val="00170FC5"/>
    <w:rsid w:val="00180E72"/>
    <w:rsid w:val="0019228C"/>
    <w:rsid w:val="001A0CCD"/>
    <w:rsid w:val="001A5689"/>
    <w:rsid w:val="001A66F0"/>
    <w:rsid w:val="001B162C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650"/>
    <w:rsid w:val="00251E87"/>
    <w:rsid w:val="00271336"/>
    <w:rsid w:val="00276C88"/>
    <w:rsid w:val="0028629C"/>
    <w:rsid w:val="002D2A2F"/>
    <w:rsid w:val="002E16AA"/>
    <w:rsid w:val="002E1B1F"/>
    <w:rsid w:val="002E3E48"/>
    <w:rsid w:val="002E6FAE"/>
    <w:rsid w:val="002F4002"/>
    <w:rsid w:val="003257AA"/>
    <w:rsid w:val="003427ED"/>
    <w:rsid w:val="00356845"/>
    <w:rsid w:val="00375F9F"/>
    <w:rsid w:val="00387DCB"/>
    <w:rsid w:val="003A5E1F"/>
    <w:rsid w:val="003B5DE7"/>
    <w:rsid w:val="003C225C"/>
    <w:rsid w:val="003C3D3B"/>
    <w:rsid w:val="003C713A"/>
    <w:rsid w:val="003D54D4"/>
    <w:rsid w:val="003E5CC2"/>
    <w:rsid w:val="003F3BC6"/>
    <w:rsid w:val="004011E3"/>
    <w:rsid w:val="0042114F"/>
    <w:rsid w:val="00424D4A"/>
    <w:rsid w:val="00445B1A"/>
    <w:rsid w:val="00450503"/>
    <w:rsid w:val="004666E3"/>
    <w:rsid w:val="0048047A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6401"/>
    <w:rsid w:val="00554AB3"/>
    <w:rsid w:val="00560F0E"/>
    <w:rsid w:val="005671BD"/>
    <w:rsid w:val="00571C77"/>
    <w:rsid w:val="00574048"/>
    <w:rsid w:val="005A1801"/>
    <w:rsid w:val="005B40B2"/>
    <w:rsid w:val="005B766D"/>
    <w:rsid w:val="005C2804"/>
    <w:rsid w:val="005C45F7"/>
    <w:rsid w:val="005C6B00"/>
    <w:rsid w:val="005D2D46"/>
    <w:rsid w:val="005D6E1B"/>
    <w:rsid w:val="005E6291"/>
    <w:rsid w:val="005E62D1"/>
    <w:rsid w:val="005F1A9B"/>
    <w:rsid w:val="005F53B9"/>
    <w:rsid w:val="006021CB"/>
    <w:rsid w:val="00613850"/>
    <w:rsid w:val="006139C5"/>
    <w:rsid w:val="006146E5"/>
    <w:rsid w:val="00622607"/>
    <w:rsid w:val="0062272D"/>
    <w:rsid w:val="006415DB"/>
    <w:rsid w:val="0064434D"/>
    <w:rsid w:val="00657747"/>
    <w:rsid w:val="006605B1"/>
    <w:rsid w:val="00666A42"/>
    <w:rsid w:val="00670D36"/>
    <w:rsid w:val="00690BCC"/>
    <w:rsid w:val="006A5403"/>
    <w:rsid w:val="006B4E7D"/>
    <w:rsid w:val="006C658A"/>
    <w:rsid w:val="00700C35"/>
    <w:rsid w:val="007033E4"/>
    <w:rsid w:val="00706219"/>
    <w:rsid w:val="00706B7B"/>
    <w:rsid w:val="0070744C"/>
    <w:rsid w:val="00720B1D"/>
    <w:rsid w:val="007221A4"/>
    <w:rsid w:val="00747F11"/>
    <w:rsid w:val="00762438"/>
    <w:rsid w:val="0076286C"/>
    <w:rsid w:val="00767858"/>
    <w:rsid w:val="00783CB8"/>
    <w:rsid w:val="007A0DD6"/>
    <w:rsid w:val="007A1A35"/>
    <w:rsid w:val="007C030D"/>
    <w:rsid w:val="007C5C51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7384"/>
    <w:rsid w:val="008B68D0"/>
    <w:rsid w:val="008C0E5B"/>
    <w:rsid w:val="008C18F1"/>
    <w:rsid w:val="008C345A"/>
    <w:rsid w:val="008D1234"/>
    <w:rsid w:val="008E2B54"/>
    <w:rsid w:val="008E7B5D"/>
    <w:rsid w:val="008F0934"/>
    <w:rsid w:val="008F344E"/>
    <w:rsid w:val="00904FE5"/>
    <w:rsid w:val="00922318"/>
    <w:rsid w:val="0093327A"/>
    <w:rsid w:val="009566E0"/>
    <w:rsid w:val="009629FA"/>
    <w:rsid w:val="00985819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3196A"/>
    <w:rsid w:val="00A5623C"/>
    <w:rsid w:val="00A741F1"/>
    <w:rsid w:val="00A76BAE"/>
    <w:rsid w:val="00A9276F"/>
    <w:rsid w:val="00AC18C6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52636"/>
    <w:rsid w:val="00B5643C"/>
    <w:rsid w:val="00B64417"/>
    <w:rsid w:val="00B653CA"/>
    <w:rsid w:val="00B72342"/>
    <w:rsid w:val="00B943CC"/>
    <w:rsid w:val="00BB03B5"/>
    <w:rsid w:val="00BD30D5"/>
    <w:rsid w:val="00BE10E7"/>
    <w:rsid w:val="00C15533"/>
    <w:rsid w:val="00C17759"/>
    <w:rsid w:val="00C35700"/>
    <w:rsid w:val="00C4123F"/>
    <w:rsid w:val="00C52E31"/>
    <w:rsid w:val="00C54C22"/>
    <w:rsid w:val="00C709E2"/>
    <w:rsid w:val="00C72083"/>
    <w:rsid w:val="00C87EF6"/>
    <w:rsid w:val="00CA013D"/>
    <w:rsid w:val="00CA40E0"/>
    <w:rsid w:val="00CA4CE0"/>
    <w:rsid w:val="00CC2841"/>
    <w:rsid w:val="00CC37D4"/>
    <w:rsid w:val="00CC6CB0"/>
    <w:rsid w:val="00CE53DD"/>
    <w:rsid w:val="00CF393C"/>
    <w:rsid w:val="00D14E0D"/>
    <w:rsid w:val="00D36D7A"/>
    <w:rsid w:val="00D43968"/>
    <w:rsid w:val="00D45A30"/>
    <w:rsid w:val="00D52263"/>
    <w:rsid w:val="00D53D49"/>
    <w:rsid w:val="00D64BD3"/>
    <w:rsid w:val="00D653C2"/>
    <w:rsid w:val="00DA1DAB"/>
    <w:rsid w:val="00DA4250"/>
    <w:rsid w:val="00DB1961"/>
    <w:rsid w:val="00DC172A"/>
    <w:rsid w:val="00DD631A"/>
    <w:rsid w:val="00E011B8"/>
    <w:rsid w:val="00E16794"/>
    <w:rsid w:val="00E17987"/>
    <w:rsid w:val="00E20C6A"/>
    <w:rsid w:val="00E33034"/>
    <w:rsid w:val="00E37805"/>
    <w:rsid w:val="00E400CC"/>
    <w:rsid w:val="00E42108"/>
    <w:rsid w:val="00E6382F"/>
    <w:rsid w:val="00E75BD0"/>
    <w:rsid w:val="00E82B60"/>
    <w:rsid w:val="00EB517D"/>
    <w:rsid w:val="00ED0414"/>
    <w:rsid w:val="00EF4C4B"/>
    <w:rsid w:val="00EF73D5"/>
    <w:rsid w:val="00F0313E"/>
    <w:rsid w:val="00F1311A"/>
    <w:rsid w:val="00F30769"/>
    <w:rsid w:val="00F35A15"/>
    <w:rsid w:val="00F42A0E"/>
    <w:rsid w:val="00F47D80"/>
    <w:rsid w:val="00F744CE"/>
    <w:rsid w:val="00F82C95"/>
    <w:rsid w:val="00F8328D"/>
    <w:rsid w:val="00F85DC6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4E090F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263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11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2</TotalTime>
  <Pages>2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4</cp:revision>
  <cp:lastPrinted>2025-06-19T14:24:00Z</cp:lastPrinted>
  <dcterms:created xsi:type="dcterms:W3CDTF">2025-06-19T14:10:00Z</dcterms:created>
  <dcterms:modified xsi:type="dcterms:W3CDTF">2025-06-19T14:24:00Z</dcterms:modified>
</cp:coreProperties>
</file>