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694" w:rsidRDefault="00FA7694" w:rsidP="00FA7694">
      <w:pPr>
        <w:jc w:val="center"/>
        <w:rPr>
          <w:rFonts w:ascii="Arial Narrow" w:hAnsi="Arial Narrow"/>
          <w:b/>
          <w:bCs/>
          <w:color w:val="000000"/>
          <w:sz w:val="22"/>
          <w:szCs w:val="22"/>
        </w:rPr>
      </w:pPr>
      <w:r>
        <w:rPr>
          <w:rFonts w:ascii="Arial Narrow" w:hAnsi="Arial Narrow"/>
          <w:b/>
          <w:bCs/>
          <w:color w:val="000000"/>
          <w:sz w:val="22"/>
          <w:szCs w:val="22"/>
        </w:rPr>
        <w:t>ANEXO V</w:t>
      </w:r>
    </w:p>
    <w:p w:rsidR="00FA7694" w:rsidRDefault="00FA7694" w:rsidP="00FA7694">
      <w:pPr>
        <w:pStyle w:val="Default"/>
        <w:jc w:val="both"/>
        <w:rPr>
          <w:rFonts w:ascii="Arial Narrow" w:hAnsi="Arial Narrow" w:cs="Arial Narrow"/>
          <w:b/>
          <w:sz w:val="22"/>
          <w:szCs w:val="22"/>
        </w:rPr>
      </w:pPr>
    </w:p>
    <w:p w:rsidR="00FA7694" w:rsidRDefault="00FA7694" w:rsidP="00FA7694">
      <w:pPr>
        <w:pStyle w:val="Default"/>
        <w:jc w:val="center"/>
        <w:rPr>
          <w:rFonts w:ascii="Arial Narrow" w:hAnsi="Arial Narrow" w:cs="Arial Narrow"/>
          <w:b/>
          <w:sz w:val="22"/>
          <w:szCs w:val="22"/>
        </w:rPr>
      </w:pPr>
      <w:r>
        <w:rPr>
          <w:rFonts w:ascii="Arial Narrow" w:hAnsi="Arial Narrow" w:cs="Arial Narrow"/>
          <w:b/>
          <w:sz w:val="22"/>
          <w:szCs w:val="22"/>
        </w:rPr>
        <w:t>IDENTIFICAÇÃO DA ENTIDADE RESPONSÁVEL PELO PROJETO:</w:t>
      </w:r>
    </w:p>
    <w:p w:rsidR="00FA7694" w:rsidRDefault="00FA7694" w:rsidP="00FA7694">
      <w:pPr>
        <w:pStyle w:val="Default"/>
        <w:jc w:val="center"/>
        <w:rPr>
          <w:rFonts w:ascii="Arial Narrow" w:hAnsi="Arial Narrow" w:cs="Arial Narrow"/>
          <w:b/>
          <w:bCs/>
          <w:color w:val="0000CC"/>
          <w:sz w:val="22"/>
          <w:szCs w:val="22"/>
        </w:rPr>
      </w:pPr>
      <w:r>
        <w:rPr>
          <w:rFonts w:ascii="Arial Narrow" w:hAnsi="Arial Narrow" w:cs="Arial Narrow"/>
          <w:b/>
          <w:bCs/>
          <w:color w:val="0000CC"/>
          <w:sz w:val="22"/>
          <w:szCs w:val="22"/>
        </w:rPr>
        <w:t>Chamamento Público nº 004/2025</w:t>
      </w:r>
    </w:p>
    <w:p w:rsidR="00FA7694" w:rsidRPr="00271336" w:rsidRDefault="00FA7694" w:rsidP="00FA7694">
      <w:pPr>
        <w:pStyle w:val="Default"/>
        <w:ind w:left="720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color w:val="0000CC"/>
          <w:sz w:val="22"/>
          <w:szCs w:val="22"/>
        </w:rPr>
        <w:t xml:space="preserve">Projeto voltado a atenção de pessoas idosas </w:t>
      </w:r>
      <w:r>
        <w:rPr>
          <w:rFonts w:ascii="Arial Narrow" w:hAnsi="Arial Narrow"/>
          <w:b/>
          <w:bCs/>
          <w:color w:val="0000CC"/>
          <w:sz w:val="22"/>
          <w:szCs w:val="22"/>
        </w:rPr>
        <w:t>atendidas no município de São Vicente do Sul/RS</w:t>
      </w:r>
    </w:p>
    <w:p w:rsidR="00FA7694" w:rsidRDefault="00FA7694" w:rsidP="00FA7694">
      <w:pPr>
        <w:pStyle w:val="Default"/>
        <w:jc w:val="center"/>
        <w:rPr>
          <w:rFonts w:ascii="Arial Narrow" w:hAnsi="Arial Narrow" w:cs="Arial Narrow"/>
          <w:b/>
          <w:sz w:val="22"/>
          <w:szCs w:val="22"/>
        </w:rPr>
      </w:pPr>
      <w:bookmarkStart w:id="0" w:name="_GoBack"/>
      <w:bookmarkEnd w:id="0"/>
    </w:p>
    <w:p w:rsidR="00FA7694" w:rsidRDefault="00FA7694" w:rsidP="00FA7694">
      <w:pPr>
        <w:pStyle w:val="Default"/>
        <w:jc w:val="center"/>
        <w:rPr>
          <w:rFonts w:ascii="Arial Narrow" w:hAnsi="Arial Narrow" w:cs="Arial Narrow"/>
          <w:b/>
          <w:sz w:val="22"/>
          <w:szCs w:val="22"/>
        </w:rPr>
      </w:pPr>
    </w:p>
    <w:p w:rsidR="00FA7694" w:rsidRDefault="00FA7694" w:rsidP="00FA7694">
      <w:pPr>
        <w:pStyle w:val="Default"/>
        <w:jc w:val="center"/>
        <w:rPr>
          <w:rFonts w:ascii="Arial Narrow" w:hAnsi="Arial Narrow" w:cs="Arial Narrow"/>
          <w:b/>
          <w:sz w:val="22"/>
          <w:szCs w:val="22"/>
        </w:rPr>
      </w:pPr>
    </w:p>
    <w:p w:rsidR="00FA7694" w:rsidRDefault="00FA7694" w:rsidP="00FA7694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Razão Social:                                   CNPJ:</w:t>
      </w:r>
    </w:p>
    <w:p w:rsidR="00FA7694" w:rsidRDefault="00FA7694" w:rsidP="00FA7694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Endereço e dados de contato da entidade que será responsável pela execução do projeto:</w:t>
      </w:r>
      <w:r>
        <w:rPr>
          <w:rFonts w:ascii="Arial Narrow" w:hAnsi="Arial Narrow" w:cs="Arial Narrow"/>
          <w:sz w:val="22"/>
          <w:szCs w:val="22"/>
        </w:rPr>
        <w:br/>
        <w:t>Rua:</w:t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  <w:t xml:space="preserve"> nº</w:t>
      </w:r>
    </w:p>
    <w:p w:rsidR="00FA7694" w:rsidRDefault="00FA7694" w:rsidP="00FA7694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Bairro:</w:t>
      </w:r>
      <w:r>
        <w:rPr>
          <w:rFonts w:ascii="Arial Narrow" w:hAnsi="Arial Narrow" w:cs="Arial Narrow"/>
          <w:sz w:val="22"/>
          <w:szCs w:val="22"/>
        </w:rPr>
        <w:br/>
        <w:t>Cidade:</w:t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  <w:t>CEP:</w:t>
      </w:r>
      <w:r>
        <w:rPr>
          <w:rFonts w:ascii="Arial Narrow" w:hAnsi="Arial Narrow" w:cs="Arial Narrow"/>
          <w:sz w:val="22"/>
          <w:szCs w:val="22"/>
        </w:rPr>
        <w:br/>
        <w:t>Telefone fixo:</w:t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  <w:t>Celular:</w:t>
      </w:r>
      <w:r>
        <w:rPr>
          <w:rFonts w:ascii="Arial Narrow" w:hAnsi="Arial Narrow" w:cs="Arial Narrow"/>
          <w:sz w:val="22"/>
          <w:szCs w:val="22"/>
        </w:rPr>
        <w:br/>
        <w:t>E-mail:</w:t>
      </w:r>
    </w:p>
    <w:p w:rsidR="00FA7694" w:rsidRDefault="00FA7694" w:rsidP="00FA7694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Dados do presidente ou responsável da entidade executora:</w:t>
      </w:r>
    </w:p>
    <w:p w:rsidR="00FA7694" w:rsidRDefault="00FA7694" w:rsidP="00FA7694">
      <w:pPr>
        <w:rPr>
          <w:rFonts w:ascii="Arial Narrow" w:hAnsi="Arial Narrow" w:cs="Arial Narrow"/>
          <w:color w:val="000000"/>
          <w:sz w:val="22"/>
          <w:szCs w:val="22"/>
        </w:rPr>
      </w:pPr>
      <w:r>
        <w:rPr>
          <w:rFonts w:ascii="Arial Narrow" w:hAnsi="Arial Narrow" w:cs="Arial Narrow"/>
          <w:color w:val="000000"/>
          <w:sz w:val="22"/>
          <w:szCs w:val="22"/>
        </w:rPr>
        <w:t>Nome completo:</w:t>
      </w:r>
      <w:r>
        <w:rPr>
          <w:rFonts w:ascii="Arial Narrow" w:hAnsi="Arial Narrow" w:cs="Arial Narrow"/>
          <w:color w:val="000000"/>
          <w:sz w:val="22"/>
          <w:szCs w:val="22"/>
        </w:rPr>
        <w:br/>
        <w:t>CPF:                            RG:</w:t>
      </w:r>
    </w:p>
    <w:p w:rsidR="00FA7694" w:rsidRDefault="00FA7694" w:rsidP="00FA7694">
      <w:pPr>
        <w:rPr>
          <w:rFonts w:ascii="Arial Narrow" w:hAnsi="Arial Narrow" w:cs="Arial Narrow"/>
          <w:color w:val="000000"/>
          <w:sz w:val="22"/>
          <w:szCs w:val="22"/>
        </w:rPr>
      </w:pPr>
      <w:r>
        <w:rPr>
          <w:rFonts w:ascii="Arial Narrow" w:hAnsi="Arial Narrow" w:cs="Arial Narrow"/>
          <w:color w:val="000000"/>
          <w:sz w:val="22"/>
          <w:szCs w:val="22"/>
        </w:rPr>
        <w:t>Rua</w:t>
      </w:r>
    </w:p>
    <w:p w:rsidR="00FA7694" w:rsidRDefault="00FA7694" w:rsidP="00FA7694">
      <w:pPr>
        <w:rPr>
          <w:rFonts w:ascii="Arial Narrow" w:hAnsi="Arial Narrow" w:cs="Arial Narrow"/>
          <w:color w:val="000000"/>
          <w:sz w:val="22"/>
          <w:szCs w:val="22"/>
        </w:rPr>
      </w:pPr>
      <w:r>
        <w:rPr>
          <w:rFonts w:ascii="Arial Narrow" w:hAnsi="Arial Narrow" w:cs="Arial Narrow"/>
          <w:color w:val="000000"/>
          <w:sz w:val="22"/>
          <w:szCs w:val="22"/>
        </w:rPr>
        <w:t>Bairro</w:t>
      </w:r>
    </w:p>
    <w:p w:rsidR="00FA7694" w:rsidRDefault="00FA7694" w:rsidP="00FA7694">
      <w:pPr>
        <w:rPr>
          <w:rFonts w:ascii="Arial Narrow" w:hAnsi="Arial Narrow" w:cs="Arial Narrow"/>
          <w:color w:val="000000"/>
          <w:sz w:val="22"/>
          <w:szCs w:val="22"/>
        </w:rPr>
      </w:pPr>
      <w:r>
        <w:rPr>
          <w:rFonts w:ascii="Arial Narrow" w:hAnsi="Arial Narrow" w:cs="Arial Narrow"/>
          <w:color w:val="000000"/>
          <w:sz w:val="22"/>
          <w:szCs w:val="22"/>
        </w:rPr>
        <w:t>Cidade</w:t>
      </w:r>
    </w:p>
    <w:p w:rsidR="00FA7694" w:rsidRDefault="00FA7694" w:rsidP="00FA7694">
      <w:pPr>
        <w:rPr>
          <w:rFonts w:ascii="Arial Narrow" w:hAnsi="Arial Narrow" w:cs="Arial Narrow"/>
          <w:color w:val="000000"/>
          <w:sz w:val="22"/>
          <w:szCs w:val="22"/>
        </w:rPr>
      </w:pPr>
      <w:r>
        <w:rPr>
          <w:rFonts w:ascii="Arial Narrow" w:hAnsi="Arial Narrow" w:cs="Arial Narrow"/>
          <w:color w:val="000000"/>
          <w:sz w:val="22"/>
          <w:szCs w:val="22"/>
        </w:rPr>
        <w:t>Telefone</w:t>
      </w:r>
    </w:p>
    <w:p w:rsidR="00FA7694" w:rsidRDefault="00FA7694" w:rsidP="00FA7694">
      <w:pPr>
        <w:rPr>
          <w:rFonts w:ascii="Arial Narrow" w:hAnsi="Arial Narrow" w:cs="Arial Narrow"/>
          <w:color w:val="000000"/>
          <w:sz w:val="22"/>
          <w:szCs w:val="22"/>
        </w:rPr>
      </w:pPr>
      <w:r>
        <w:rPr>
          <w:rFonts w:ascii="Arial Narrow" w:hAnsi="Arial Narrow" w:cs="Arial Narrow"/>
          <w:color w:val="000000"/>
          <w:sz w:val="22"/>
          <w:szCs w:val="22"/>
        </w:rPr>
        <w:t>E-mail</w:t>
      </w:r>
    </w:p>
    <w:p w:rsidR="00FA7694" w:rsidRDefault="00FA7694" w:rsidP="00FA7694">
      <w:pPr>
        <w:rPr>
          <w:rFonts w:ascii="Arial Narrow" w:hAnsi="Arial Narrow" w:cs="Arial Narrow"/>
          <w:color w:val="000000"/>
          <w:sz w:val="22"/>
          <w:szCs w:val="22"/>
        </w:rPr>
      </w:pPr>
      <w:r>
        <w:rPr>
          <w:rFonts w:ascii="Arial Narrow" w:hAnsi="Arial Narrow" w:cs="Arial Narrow"/>
          <w:color w:val="000000"/>
          <w:sz w:val="22"/>
          <w:szCs w:val="22"/>
        </w:rPr>
        <w:t>Cargo</w:t>
      </w:r>
      <w:r>
        <w:rPr>
          <w:rFonts w:ascii="Arial Narrow" w:hAnsi="Arial Narrow" w:cs="Arial Narrow"/>
          <w:color w:val="000000"/>
          <w:sz w:val="22"/>
          <w:szCs w:val="22"/>
        </w:rPr>
        <w:tab/>
      </w:r>
      <w:r>
        <w:rPr>
          <w:rFonts w:ascii="Arial Narrow" w:hAnsi="Arial Narrow" w:cs="Arial Narrow"/>
          <w:color w:val="000000"/>
          <w:sz w:val="22"/>
          <w:szCs w:val="22"/>
        </w:rPr>
        <w:tab/>
      </w:r>
      <w:r>
        <w:rPr>
          <w:rFonts w:ascii="Arial Narrow" w:hAnsi="Arial Narrow" w:cs="Arial Narrow"/>
          <w:color w:val="000000"/>
          <w:sz w:val="22"/>
          <w:szCs w:val="22"/>
        </w:rPr>
        <w:tab/>
      </w:r>
      <w:r>
        <w:rPr>
          <w:rFonts w:ascii="Arial Narrow" w:hAnsi="Arial Narrow" w:cs="Arial Narrow"/>
          <w:color w:val="000000"/>
          <w:sz w:val="22"/>
          <w:szCs w:val="22"/>
        </w:rPr>
        <w:tab/>
      </w:r>
      <w:r>
        <w:rPr>
          <w:rFonts w:ascii="Arial Narrow" w:hAnsi="Arial Narrow" w:cs="Arial Narrow"/>
          <w:color w:val="000000"/>
          <w:sz w:val="22"/>
          <w:szCs w:val="22"/>
        </w:rPr>
        <w:tab/>
      </w:r>
      <w:r>
        <w:rPr>
          <w:rFonts w:ascii="Arial Narrow" w:hAnsi="Arial Narrow" w:cs="Arial Narrow"/>
          <w:color w:val="000000"/>
          <w:sz w:val="22"/>
          <w:szCs w:val="22"/>
        </w:rPr>
        <w:tab/>
        <w:t>vencimento mandato: ___/___/___</w:t>
      </w:r>
    </w:p>
    <w:p w:rsidR="00FA7694" w:rsidRDefault="00FA7694" w:rsidP="00FA769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FA7694" w:rsidRDefault="00FA7694" w:rsidP="00FA7694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Dados da conta bancaria:</w:t>
      </w:r>
    </w:p>
    <w:p w:rsidR="00FA7694" w:rsidRDefault="00FA7694" w:rsidP="00FA7694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Nome do Banco:</w:t>
      </w:r>
    </w:p>
    <w:p w:rsidR="00FA7694" w:rsidRDefault="00FA7694" w:rsidP="00FA7694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Nº do Banco:</w:t>
      </w:r>
    </w:p>
    <w:p w:rsidR="00FA7694" w:rsidRDefault="00FA7694" w:rsidP="00FA7694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Nº da Agencia:</w:t>
      </w:r>
    </w:p>
    <w:p w:rsidR="00FA7694" w:rsidRDefault="00FA7694" w:rsidP="00FA7694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Nº da Conta:</w:t>
      </w:r>
    </w:p>
    <w:p w:rsidR="00FA7694" w:rsidRDefault="00FA7694" w:rsidP="00FA769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FA7694" w:rsidRDefault="00FA7694" w:rsidP="00FA7694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1.DESCRIÇÕES DA PROPOSTA</w:t>
      </w:r>
    </w:p>
    <w:p w:rsidR="00FA7694" w:rsidRDefault="00FA7694" w:rsidP="00FA769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FA7694" w:rsidRDefault="00FA7694" w:rsidP="00FA7694">
      <w:pPr>
        <w:pStyle w:val="Default"/>
        <w:jc w:val="both"/>
        <w:rPr>
          <w:rFonts w:ascii="Arial Narrow" w:hAnsi="Arial Narrow" w:cs="Arial Narrow"/>
          <w:b/>
          <w:bCs/>
          <w:sz w:val="22"/>
          <w:szCs w:val="22"/>
        </w:rPr>
      </w:pPr>
      <w:r>
        <w:rPr>
          <w:rFonts w:ascii="Arial Narrow" w:hAnsi="Arial Narrow" w:cs="Arial Narrow"/>
          <w:b/>
          <w:bCs/>
          <w:sz w:val="22"/>
          <w:szCs w:val="22"/>
        </w:rPr>
        <w:t>Justificativa do projeto</w:t>
      </w:r>
    </w:p>
    <w:p w:rsidR="00FA7694" w:rsidRDefault="00FA7694" w:rsidP="00FA7694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FA7694" w:rsidRDefault="00FA7694" w:rsidP="00FA7694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2) PUBLICO ALVO</w:t>
      </w:r>
    </w:p>
    <w:p w:rsidR="00FA7694" w:rsidRDefault="00FA7694" w:rsidP="00FA769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:rsidR="00FA7694" w:rsidRDefault="00FA7694" w:rsidP="00FA7694">
      <w:pPr>
        <w:pStyle w:val="Default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2.</w:t>
      </w:r>
      <w:proofErr w:type="gramStart"/>
      <w:r>
        <w:rPr>
          <w:rFonts w:ascii="Arial Narrow" w:hAnsi="Arial Narrow" w:cs="Arial Narrow"/>
          <w:sz w:val="22"/>
          <w:szCs w:val="22"/>
        </w:rPr>
        <w:t>1..</w:t>
      </w:r>
      <w:proofErr w:type="gramEnd"/>
    </w:p>
    <w:p w:rsidR="00FA7694" w:rsidRDefault="00FA7694" w:rsidP="00FA7694">
      <w:pPr>
        <w:pStyle w:val="Default"/>
        <w:rPr>
          <w:rFonts w:ascii="Arial Narrow" w:hAnsi="Arial Narrow"/>
          <w:sz w:val="22"/>
          <w:szCs w:val="22"/>
        </w:rPr>
      </w:pPr>
    </w:p>
    <w:p w:rsidR="00C709E2" w:rsidRPr="00FA7694" w:rsidRDefault="00C709E2" w:rsidP="00FA7694"/>
    <w:sectPr w:rsidR="00C709E2" w:rsidRPr="00FA7694" w:rsidSect="0001540D">
      <w:headerReference w:type="default" r:id="rId7"/>
      <w:footerReference w:type="default" r:id="rId8"/>
      <w:pgSz w:w="11906" w:h="16838" w:code="9"/>
      <w:pgMar w:top="567" w:right="1134" w:bottom="567" w:left="1418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3F4" w:rsidRDefault="005F43F4">
      <w:r>
        <w:separator/>
      </w:r>
    </w:p>
  </w:endnote>
  <w:endnote w:type="continuationSeparator" w:id="0">
    <w:p w:rsidR="005F43F4" w:rsidRDefault="005F4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46" w:type="dxa"/>
      <w:tblInd w:w="-95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731"/>
      <w:gridCol w:w="4715"/>
    </w:tblGrid>
    <w:tr w:rsidR="0042114F" w:rsidTr="00D52263">
      <w:tc>
        <w:tcPr>
          <w:tcW w:w="2504" w:type="pct"/>
        </w:tcPr>
        <w:p w:rsidR="0042114F" w:rsidRDefault="0042114F" w:rsidP="0042114F">
          <w:pPr>
            <w:pStyle w:val="NormalWeb"/>
          </w:pPr>
          <w:r>
            <w:rPr>
              <w:noProof/>
            </w:rPr>
            <w:drawing>
              <wp:inline distT="0" distB="0" distL="0" distR="0">
                <wp:extent cx="1724025" cy="609600"/>
                <wp:effectExtent l="0" t="0" r="9525" b="0"/>
                <wp:docPr id="5" name="Imagem 5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4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42114F" w:rsidRDefault="0042114F" w:rsidP="0001540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  <w:tc>
        <w:tcPr>
          <w:tcW w:w="2496" w:type="pct"/>
        </w:tcPr>
        <w:p w:rsidR="0042114F" w:rsidRDefault="0042114F" w:rsidP="0001540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42114F" w:rsidRPr="005D6E1B" w:rsidRDefault="0042114F" w:rsidP="0001540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5D6E1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CD0A49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5D6E1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CD0A49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42114F" w:rsidRPr="005D6E1B" w:rsidRDefault="0042114F" w:rsidP="0001540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licitacao@saovicentedosul.rs.gov.br</w:t>
          </w:r>
        </w:p>
        <w:p w:rsidR="0042114F" w:rsidRPr="005D6E1B" w:rsidRDefault="0042114F" w:rsidP="0001540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Rua General João Antônio, 1305 –Centro–CEP: 97420-000 </w:t>
          </w:r>
        </w:p>
        <w:p w:rsidR="0042114F" w:rsidRPr="005D6E1B" w:rsidRDefault="0042114F" w:rsidP="0001540D">
          <w:pPr>
            <w:pStyle w:val="Rodap"/>
            <w:jc w:val="right"/>
            <w:rPr>
              <w:b/>
              <w:color w:val="0000CC"/>
              <w:sz w:val="20"/>
              <w:szCs w:val="20"/>
            </w:rPr>
          </w:pPr>
          <w:r w:rsidRPr="005D6E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Fone: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0800.000.4377 Ramal 221</w:t>
          </w:r>
        </w:p>
        <w:p w:rsidR="0042114F" w:rsidRDefault="0042114F" w:rsidP="0001540D">
          <w:pPr>
            <w:pStyle w:val="Rodap"/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42114F" w:rsidRDefault="0042114F" w:rsidP="000154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3F4" w:rsidRDefault="005F43F4">
      <w:r>
        <w:separator/>
      </w:r>
    </w:p>
  </w:footnote>
  <w:footnote w:type="continuationSeparator" w:id="0">
    <w:p w:rsidR="005F43F4" w:rsidRDefault="005F43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1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030"/>
    </w:tblGrid>
    <w:tr w:rsidR="0042114F" w:rsidTr="006B4E7D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42114F" w:rsidRPr="00F85A73" w:rsidRDefault="0042114F">
          <w:pPr>
            <w:rPr>
              <w:rFonts w:ascii="Arial Narrow" w:hAnsi="Arial Narrow" w:cs="Arial Narrow"/>
              <w:sz w:val="22"/>
              <w:szCs w:val="22"/>
            </w:rPr>
          </w:pPr>
          <w:r w:rsidRPr="00F85A73">
            <w:rPr>
              <w:rFonts w:ascii="Arial Narrow" w:hAnsi="Arial Narrow" w:cs="Arial Narrow"/>
              <w:noProof/>
              <w:sz w:val="22"/>
              <w:szCs w:val="22"/>
            </w:rPr>
            <w:drawing>
              <wp:inline distT="0" distB="0" distL="0" distR="0">
                <wp:extent cx="733425" cy="695325"/>
                <wp:effectExtent l="0" t="0" r="9525" b="9525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30" w:type="dxa"/>
          <w:tcBorders>
            <w:top w:val="nil"/>
            <w:left w:val="nil"/>
            <w:bottom w:val="nil"/>
            <w:right w:val="nil"/>
          </w:tcBorders>
        </w:tcPr>
        <w:p w:rsidR="0042114F" w:rsidRPr="006B4E7D" w:rsidRDefault="0042114F">
          <w:pPr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6B4E7D"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  <w:t>Estado do Rio Grande do Sul</w:t>
          </w:r>
        </w:p>
        <w:p w:rsidR="0042114F" w:rsidRPr="006B4E7D" w:rsidRDefault="0042114F">
          <w:pPr>
            <w:tabs>
              <w:tab w:val="center" w:pos="4419"/>
              <w:tab w:val="right" w:pos="8838"/>
            </w:tabs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  <w:t>MUNICÍPIO DE SÃO VICENTE DO SUL</w:t>
          </w:r>
        </w:p>
        <w:p w:rsidR="0042114F" w:rsidRPr="006B4E7D" w:rsidRDefault="0042114F">
          <w:pPr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6B4E7D"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  <w:t>SECRETARIA MUNICIPAL DE ADMINISTRAÇÃO - SETOR DE LICITAÇÕES</w:t>
          </w:r>
        </w:p>
        <w:p w:rsidR="0042114F" w:rsidRDefault="0042114F" w:rsidP="009566E0">
          <w:pPr>
            <w:rPr>
              <w:rFonts w:ascii="Calibri" w:hAnsi="Calibri" w:cs="Calibri"/>
              <w:sz w:val="16"/>
              <w:szCs w:val="16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9566E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247</w:t>
          </w:r>
          <w:r w:rsidRPr="006B4E7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9566E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-</w:t>
          </w:r>
          <w:r w:rsidRPr="006B4E7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EDITAL DE CHAMAMENTO PÚBLICO Nº 00</w:t>
          </w:r>
          <w:r w:rsidR="009566E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4</w:t>
          </w:r>
          <w:r w:rsidRPr="006B4E7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9566E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</w:p>
      </w:tc>
    </w:tr>
  </w:tbl>
  <w:p w:rsidR="0042114F" w:rsidRDefault="0042114F">
    <w:pPr>
      <w:rPr>
        <w:rFonts w:ascii="Arial Narrow" w:hAnsi="Arial Narrow" w:cs="Arial Narrow"/>
        <w:color w:val="000000"/>
        <w:sz w:val="16"/>
        <w:szCs w:val="16"/>
      </w:rPr>
    </w:pPr>
    <w:r>
      <w:rPr>
        <w:rFonts w:ascii="Arial Narrow" w:hAnsi="Arial Narrow" w:cs="Arial Narrow"/>
        <w:color w:val="000000"/>
        <w:sz w:val="16"/>
        <w:szCs w:val="16"/>
      </w:rPr>
      <w:t>________________________________________________________________________________________________________________________________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3199A"/>
    <w:multiLevelType w:val="hybridMultilevel"/>
    <w:tmpl w:val="9BF47A7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35881"/>
    <w:multiLevelType w:val="hybridMultilevel"/>
    <w:tmpl w:val="24C0321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981CE2"/>
    <w:multiLevelType w:val="hybridMultilevel"/>
    <w:tmpl w:val="CEFC4794"/>
    <w:lvl w:ilvl="0" w:tplc="CCCA17A0">
      <w:start w:val="1"/>
      <w:numFmt w:val="lowerLetter"/>
      <w:lvlText w:val="%1)"/>
      <w:lvlJc w:val="left"/>
      <w:pPr>
        <w:ind w:left="1575" w:hanging="85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B5D49E3"/>
    <w:multiLevelType w:val="hybridMultilevel"/>
    <w:tmpl w:val="0F301672"/>
    <w:lvl w:ilvl="0" w:tplc="626E964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423BD8"/>
    <w:multiLevelType w:val="hybridMultilevel"/>
    <w:tmpl w:val="0C6E29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defaultTabStop w:val="708"/>
  <w:hyphenationZone w:val="425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BCC"/>
    <w:rsid w:val="00013685"/>
    <w:rsid w:val="0001540D"/>
    <w:rsid w:val="00022C96"/>
    <w:rsid w:val="000231CC"/>
    <w:rsid w:val="00027662"/>
    <w:rsid w:val="00030476"/>
    <w:rsid w:val="0003395A"/>
    <w:rsid w:val="0003409F"/>
    <w:rsid w:val="00042715"/>
    <w:rsid w:val="0005773D"/>
    <w:rsid w:val="0007525C"/>
    <w:rsid w:val="00080F52"/>
    <w:rsid w:val="000A5487"/>
    <w:rsid w:val="000B1C2F"/>
    <w:rsid w:val="000B1D68"/>
    <w:rsid w:val="000D3227"/>
    <w:rsid w:val="000D6575"/>
    <w:rsid w:val="000D703B"/>
    <w:rsid w:val="000E6B31"/>
    <w:rsid w:val="000F52FA"/>
    <w:rsid w:val="001076D2"/>
    <w:rsid w:val="00126E8E"/>
    <w:rsid w:val="001404EE"/>
    <w:rsid w:val="00146D3D"/>
    <w:rsid w:val="0015444A"/>
    <w:rsid w:val="00170FC5"/>
    <w:rsid w:val="00180E72"/>
    <w:rsid w:val="0019228C"/>
    <w:rsid w:val="001A0CCD"/>
    <w:rsid w:val="001A5689"/>
    <w:rsid w:val="001A66F0"/>
    <w:rsid w:val="001B162C"/>
    <w:rsid w:val="001C5EB6"/>
    <w:rsid w:val="001D0762"/>
    <w:rsid w:val="001D1906"/>
    <w:rsid w:val="001E23D6"/>
    <w:rsid w:val="001E7058"/>
    <w:rsid w:val="0022258F"/>
    <w:rsid w:val="00222A17"/>
    <w:rsid w:val="002319F0"/>
    <w:rsid w:val="00236E75"/>
    <w:rsid w:val="00237A89"/>
    <w:rsid w:val="00250444"/>
    <w:rsid w:val="00250650"/>
    <w:rsid w:val="00251E87"/>
    <w:rsid w:val="00271336"/>
    <w:rsid w:val="00276C88"/>
    <w:rsid w:val="0028629C"/>
    <w:rsid w:val="002D2A2F"/>
    <w:rsid w:val="002E16AA"/>
    <w:rsid w:val="002E1B1F"/>
    <w:rsid w:val="002E3E48"/>
    <w:rsid w:val="002E6FAE"/>
    <w:rsid w:val="002F4002"/>
    <w:rsid w:val="003257AA"/>
    <w:rsid w:val="003427ED"/>
    <w:rsid w:val="00356845"/>
    <w:rsid w:val="00375F9F"/>
    <w:rsid w:val="00387DCB"/>
    <w:rsid w:val="003A5E1F"/>
    <w:rsid w:val="003B5DE7"/>
    <w:rsid w:val="003C225C"/>
    <w:rsid w:val="003C3D3B"/>
    <w:rsid w:val="003C713A"/>
    <w:rsid w:val="003D54D4"/>
    <w:rsid w:val="003E5CC2"/>
    <w:rsid w:val="003F3BC6"/>
    <w:rsid w:val="004011E3"/>
    <w:rsid w:val="0042114F"/>
    <w:rsid w:val="00424D4A"/>
    <w:rsid w:val="00445B1A"/>
    <w:rsid w:val="00450503"/>
    <w:rsid w:val="004666E3"/>
    <w:rsid w:val="0048047A"/>
    <w:rsid w:val="004A246C"/>
    <w:rsid w:val="004B5A85"/>
    <w:rsid w:val="004B60F1"/>
    <w:rsid w:val="004E4F4B"/>
    <w:rsid w:val="004F0B8C"/>
    <w:rsid w:val="004F31CB"/>
    <w:rsid w:val="004F46BA"/>
    <w:rsid w:val="0050425E"/>
    <w:rsid w:val="00505B6B"/>
    <w:rsid w:val="00513835"/>
    <w:rsid w:val="00515E90"/>
    <w:rsid w:val="0052061E"/>
    <w:rsid w:val="0053554D"/>
    <w:rsid w:val="005363D8"/>
    <w:rsid w:val="00537CAF"/>
    <w:rsid w:val="00546401"/>
    <w:rsid w:val="00554AB3"/>
    <w:rsid w:val="00560F0E"/>
    <w:rsid w:val="005671BD"/>
    <w:rsid w:val="00571C77"/>
    <w:rsid w:val="00574048"/>
    <w:rsid w:val="005A1801"/>
    <w:rsid w:val="005B40B2"/>
    <w:rsid w:val="005B766D"/>
    <w:rsid w:val="005C2804"/>
    <w:rsid w:val="005C45F7"/>
    <w:rsid w:val="005C6B00"/>
    <w:rsid w:val="005D2D46"/>
    <w:rsid w:val="005D6E1B"/>
    <w:rsid w:val="005E6291"/>
    <w:rsid w:val="005E62D1"/>
    <w:rsid w:val="005F1A9B"/>
    <w:rsid w:val="005F43F4"/>
    <w:rsid w:val="005F53B9"/>
    <w:rsid w:val="006021CB"/>
    <w:rsid w:val="00613850"/>
    <w:rsid w:val="006139C5"/>
    <w:rsid w:val="006146E5"/>
    <w:rsid w:val="00622607"/>
    <w:rsid w:val="0062272D"/>
    <w:rsid w:val="006415DB"/>
    <w:rsid w:val="0064434D"/>
    <w:rsid w:val="00657747"/>
    <w:rsid w:val="006605B1"/>
    <w:rsid w:val="00666A42"/>
    <w:rsid w:val="00670D36"/>
    <w:rsid w:val="00690BCC"/>
    <w:rsid w:val="006A5403"/>
    <w:rsid w:val="006B4E7D"/>
    <w:rsid w:val="006C658A"/>
    <w:rsid w:val="00700C35"/>
    <w:rsid w:val="007033E4"/>
    <w:rsid w:val="00706219"/>
    <w:rsid w:val="00706B7B"/>
    <w:rsid w:val="0070744C"/>
    <w:rsid w:val="00720B1D"/>
    <w:rsid w:val="007221A4"/>
    <w:rsid w:val="00747F11"/>
    <w:rsid w:val="00762438"/>
    <w:rsid w:val="0076286C"/>
    <w:rsid w:val="00767449"/>
    <w:rsid w:val="00767858"/>
    <w:rsid w:val="00783CB8"/>
    <w:rsid w:val="007A0DD6"/>
    <w:rsid w:val="007A1A35"/>
    <w:rsid w:val="007C030D"/>
    <w:rsid w:val="007C5C51"/>
    <w:rsid w:val="007E0C3B"/>
    <w:rsid w:val="007E6047"/>
    <w:rsid w:val="007F2BB1"/>
    <w:rsid w:val="008175EC"/>
    <w:rsid w:val="00832262"/>
    <w:rsid w:val="0084003B"/>
    <w:rsid w:val="00844892"/>
    <w:rsid w:val="00854FCD"/>
    <w:rsid w:val="00856317"/>
    <w:rsid w:val="008573E7"/>
    <w:rsid w:val="00867384"/>
    <w:rsid w:val="008B68D0"/>
    <w:rsid w:val="008C0E5B"/>
    <w:rsid w:val="008C18F1"/>
    <w:rsid w:val="008C345A"/>
    <w:rsid w:val="008D1234"/>
    <w:rsid w:val="008E2B54"/>
    <w:rsid w:val="008E7B5D"/>
    <w:rsid w:val="008F0934"/>
    <w:rsid w:val="008F344E"/>
    <w:rsid w:val="00904FE5"/>
    <w:rsid w:val="00922318"/>
    <w:rsid w:val="0093327A"/>
    <w:rsid w:val="009566E0"/>
    <w:rsid w:val="009629FA"/>
    <w:rsid w:val="00985819"/>
    <w:rsid w:val="009A0D23"/>
    <w:rsid w:val="009B4D7B"/>
    <w:rsid w:val="009C045D"/>
    <w:rsid w:val="009C722C"/>
    <w:rsid w:val="009D41D7"/>
    <w:rsid w:val="009D75E3"/>
    <w:rsid w:val="009E7311"/>
    <w:rsid w:val="009F145D"/>
    <w:rsid w:val="00A02203"/>
    <w:rsid w:val="00A06EE7"/>
    <w:rsid w:val="00A1542A"/>
    <w:rsid w:val="00A15BAC"/>
    <w:rsid w:val="00A3196A"/>
    <w:rsid w:val="00A741F1"/>
    <w:rsid w:val="00A76BAE"/>
    <w:rsid w:val="00A9276F"/>
    <w:rsid w:val="00AC1581"/>
    <w:rsid w:val="00AE0D2C"/>
    <w:rsid w:val="00AF053D"/>
    <w:rsid w:val="00AF67C5"/>
    <w:rsid w:val="00AF6E82"/>
    <w:rsid w:val="00B0148E"/>
    <w:rsid w:val="00B04F76"/>
    <w:rsid w:val="00B24753"/>
    <w:rsid w:val="00B25CA7"/>
    <w:rsid w:val="00B262CF"/>
    <w:rsid w:val="00B26CB6"/>
    <w:rsid w:val="00B52636"/>
    <w:rsid w:val="00B5643C"/>
    <w:rsid w:val="00B64417"/>
    <w:rsid w:val="00B653CA"/>
    <w:rsid w:val="00B72342"/>
    <w:rsid w:val="00B943CC"/>
    <w:rsid w:val="00BB03B5"/>
    <w:rsid w:val="00BD30D5"/>
    <w:rsid w:val="00BE10E7"/>
    <w:rsid w:val="00C15533"/>
    <w:rsid w:val="00C17759"/>
    <w:rsid w:val="00C35700"/>
    <w:rsid w:val="00C4123F"/>
    <w:rsid w:val="00C52E31"/>
    <w:rsid w:val="00C54C22"/>
    <w:rsid w:val="00C709E2"/>
    <w:rsid w:val="00C72083"/>
    <w:rsid w:val="00C87EF6"/>
    <w:rsid w:val="00CA013D"/>
    <w:rsid w:val="00CA40E0"/>
    <w:rsid w:val="00CA4CE0"/>
    <w:rsid w:val="00CC2841"/>
    <w:rsid w:val="00CC37D4"/>
    <w:rsid w:val="00CC6CB0"/>
    <w:rsid w:val="00CD0A49"/>
    <w:rsid w:val="00CE53DD"/>
    <w:rsid w:val="00CF393C"/>
    <w:rsid w:val="00D14E0D"/>
    <w:rsid w:val="00D36D7A"/>
    <w:rsid w:val="00D43968"/>
    <w:rsid w:val="00D45A30"/>
    <w:rsid w:val="00D52263"/>
    <w:rsid w:val="00D53D49"/>
    <w:rsid w:val="00D64BD3"/>
    <w:rsid w:val="00D653C2"/>
    <w:rsid w:val="00DA4250"/>
    <w:rsid w:val="00DA6322"/>
    <w:rsid w:val="00DB1961"/>
    <w:rsid w:val="00DC172A"/>
    <w:rsid w:val="00DD631A"/>
    <w:rsid w:val="00E011B8"/>
    <w:rsid w:val="00E16794"/>
    <w:rsid w:val="00E17987"/>
    <w:rsid w:val="00E20C6A"/>
    <w:rsid w:val="00E33034"/>
    <w:rsid w:val="00E37805"/>
    <w:rsid w:val="00E400CC"/>
    <w:rsid w:val="00E42108"/>
    <w:rsid w:val="00E6382F"/>
    <w:rsid w:val="00E75BD0"/>
    <w:rsid w:val="00E82B60"/>
    <w:rsid w:val="00EB517D"/>
    <w:rsid w:val="00ED0414"/>
    <w:rsid w:val="00EF4C4B"/>
    <w:rsid w:val="00EF73D5"/>
    <w:rsid w:val="00F0313E"/>
    <w:rsid w:val="00F30769"/>
    <w:rsid w:val="00F35A15"/>
    <w:rsid w:val="00F42A0E"/>
    <w:rsid w:val="00F47D80"/>
    <w:rsid w:val="00F744CE"/>
    <w:rsid w:val="00F82C95"/>
    <w:rsid w:val="00F8328D"/>
    <w:rsid w:val="00F85DC6"/>
    <w:rsid w:val="00FA7694"/>
    <w:rsid w:val="00FB17EC"/>
    <w:rsid w:val="00FB7E54"/>
    <w:rsid w:val="00FC24A9"/>
    <w:rsid w:val="00FC3EA5"/>
    <w:rsid w:val="00FC4762"/>
    <w:rsid w:val="00FD0BA4"/>
    <w:rsid w:val="00FD4B3D"/>
    <w:rsid w:val="00FE2788"/>
    <w:rsid w:val="00FE4989"/>
    <w:rsid w:val="00FF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47549FD"/>
  <w15:docId w15:val="{4CFE0874-DB99-40B2-81B7-901985BB8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2263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613850"/>
    <w:pPr>
      <w:keepNext/>
      <w:jc w:val="both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rsid w:val="00613850"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99"/>
    <w:qFormat/>
    <w:rsid w:val="00AF053D"/>
    <w:pPr>
      <w:widowControl w:val="0"/>
      <w:autoSpaceDE w:val="0"/>
      <w:autoSpaceDN w:val="0"/>
      <w:adjustRightInd w:val="0"/>
      <w:spacing w:before="200"/>
      <w:outlineLvl w:val="2"/>
    </w:pPr>
    <w:rPr>
      <w:rFonts w:eastAsiaTheme="minorEastAsia"/>
      <w:b/>
      <w:bCs/>
      <w:color w:val="4F81BD"/>
    </w:rPr>
  </w:style>
  <w:style w:type="paragraph" w:styleId="Ttulo4">
    <w:name w:val="heading 4"/>
    <w:basedOn w:val="Normal"/>
    <w:next w:val="Normal"/>
    <w:link w:val="Ttulo4Char"/>
    <w:uiPriority w:val="99"/>
    <w:qFormat/>
    <w:rsid w:val="00AF053D"/>
    <w:pPr>
      <w:widowControl w:val="0"/>
      <w:autoSpaceDE w:val="0"/>
      <w:autoSpaceDN w:val="0"/>
      <w:adjustRightInd w:val="0"/>
      <w:ind w:left="57" w:right="57" w:hanging="57"/>
      <w:jc w:val="center"/>
      <w:outlineLvl w:val="3"/>
    </w:pPr>
    <w:rPr>
      <w:rFonts w:ascii="Arial" w:eastAsiaTheme="minorEastAsia" w:hAnsi="Arial" w:cs="Arial"/>
      <w:b/>
      <w:bCs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9"/>
    <w:qFormat/>
    <w:rsid w:val="00AF053D"/>
    <w:pPr>
      <w:widowControl w:val="0"/>
      <w:autoSpaceDE w:val="0"/>
      <w:autoSpaceDN w:val="0"/>
      <w:adjustRightInd w:val="0"/>
      <w:jc w:val="center"/>
      <w:outlineLvl w:val="4"/>
    </w:pPr>
    <w:rPr>
      <w:rFonts w:ascii="Courier New" w:eastAsiaTheme="minorEastAsia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jc w:val="both"/>
      <w:outlineLvl w:val="5"/>
    </w:pPr>
    <w:rPr>
      <w:rFonts w:eastAsiaTheme="minorEastAsia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AF053D"/>
    <w:pPr>
      <w:widowControl w:val="0"/>
      <w:autoSpaceDE w:val="0"/>
      <w:autoSpaceDN w:val="0"/>
      <w:adjustRightInd w:val="0"/>
      <w:spacing w:line="280" w:lineRule="exact"/>
      <w:ind w:left="57" w:right="57" w:hanging="57"/>
      <w:jc w:val="center"/>
      <w:outlineLvl w:val="6"/>
    </w:pPr>
    <w:rPr>
      <w:rFonts w:eastAsiaTheme="minorEastAsia"/>
      <w:b/>
      <w:bCs/>
    </w:rPr>
  </w:style>
  <w:style w:type="paragraph" w:styleId="Ttulo8">
    <w:name w:val="heading 8"/>
    <w:basedOn w:val="Normal"/>
    <w:next w:val="Normal"/>
    <w:link w:val="Ttulo8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outlineLvl w:val="7"/>
    </w:pPr>
    <w:rPr>
      <w:rFonts w:ascii="Calibri" w:eastAsiaTheme="minorEastAsia" w:hAnsi="Calibri" w:cs="Calibri"/>
      <w:i/>
      <w:iCs/>
    </w:rPr>
  </w:style>
  <w:style w:type="paragraph" w:styleId="Ttulo9">
    <w:name w:val="heading 9"/>
    <w:basedOn w:val="Normal"/>
    <w:next w:val="Normal"/>
    <w:link w:val="Ttulo9Char"/>
    <w:uiPriority w:val="99"/>
    <w:qFormat/>
    <w:rsid w:val="00AF053D"/>
    <w:pPr>
      <w:widowControl w:val="0"/>
      <w:autoSpaceDE w:val="0"/>
      <w:autoSpaceDN w:val="0"/>
      <w:adjustRightInd w:val="0"/>
      <w:spacing w:before="240" w:after="60"/>
      <w:outlineLvl w:val="8"/>
    </w:pPr>
    <w:rPr>
      <w:rFonts w:ascii="Arial" w:eastAsiaTheme="minorEastAsia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61385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1385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abealho">
    <w:name w:val="header"/>
    <w:aliases w:val="Heading 1a,hd,he"/>
    <w:basedOn w:val="Normal"/>
    <w:link w:val="CabealhoChar"/>
    <w:uiPriority w:val="99"/>
    <w:rsid w:val="0061385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sid w:val="005F53B9"/>
    <w:rPr>
      <w:sz w:val="24"/>
      <w:szCs w:val="24"/>
    </w:rPr>
  </w:style>
  <w:style w:type="paragraph" w:customStyle="1" w:styleId="western">
    <w:name w:val="western"/>
    <w:basedOn w:val="Normal"/>
    <w:uiPriority w:val="99"/>
    <w:rsid w:val="005F53B9"/>
    <w:pPr>
      <w:suppressAutoHyphens/>
      <w:spacing w:before="280" w:after="119"/>
    </w:pPr>
    <w:rPr>
      <w:lang w:eastAsia="ar-SA"/>
    </w:rPr>
  </w:style>
  <w:style w:type="paragraph" w:styleId="Rodap">
    <w:name w:val="footer"/>
    <w:basedOn w:val="Normal"/>
    <w:link w:val="RodapChar"/>
    <w:uiPriority w:val="99"/>
    <w:rsid w:val="0061385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6415D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6415D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6415DB"/>
    <w:rPr>
      <w:rFonts w:ascii="Tahoma" w:hAnsi="Tahoma" w:cs="Tahoma"/>
      <w:sz w:val="16"/>
      <w:szCs w:val="16"/>
    </w:rPr>
  </w:style>
  <w:style w:type="paragraph" w:customStyle="1" w:styleId="parag2">
    <w:name w:val="parag2"/>
    <w:basedOn w:val="Normal"/>
    <w:rsid w:val="00B04F76"/>
    <w:pPr>
      <w:spacing w:before="100" w:beforeAutospacing="1" w:after="100" w:afterAutospacing="1"/>
    </w:pPr>
  </w:style>
  <w:style w:type="paragraph" w:styleId="PargrafodaLista">
    <w:name w:val="List Paragraph"/>
    <w:aliases w:val="List I Paragraph"/>
    <w:basedOn w:val="Normal"/>
    <w:uiPriority w:val="99"/>
    <w:qFormat/>
    <w:rsid w:val="009F145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Default">
    <w:name w:val="Default"/>
    <w:uiPriority w:val="99"/>
    <w:rsid w:val="009F145D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eastAsia="en-US"/>
    </w:rPr>
  </w:style>
  <w:style w:type="character" w:customStyle="1" w:styleId="fontstyle01">
    <w:name w:val="fontstyle01"/>
    <w:basedOn w:val="Fontepargpadro"/>
    <w:rsid w:val="000A5487"/>
    <w:rPr>
      <w:rFonts w:ascii="Arial Narrow" w:hAnsi="Arial Narrow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0A5487"/>
    <w:rPr>
      <w:rFonts w:ascii="Arial Narrow" w:hAnsi="Arial Narrow" w:hint="default"/>
      <w:b/>
      <w:bCs/>
      <w:i/>
      <w:iCs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0A5487"/>
    <w:rPr>
      <w:rFonts w:ascii="Arial Narrow" w:hAnsi="Arial Narrow" w:hint="default"/>
      <w:b/>
      <w:bCs/>
      <w:i w:val="0"/>
      <w:iCs w:val="0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080F5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E2788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9"/>
    <w:rsid w:val="00AF053D"/>
    <w:rPr>
      <w:rFonts w:eastAsiaTheme="minorEastAsia"/>
      <w:b/>
      <w:bCs/>
      <w:color w:val="4F81BD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9"/>
    <w:rsid w:val="00AF053D"/>
    <w:rPr>
      <w:rFonts w:ascii="Arial" w:eastAsiaTheme="minorEastAsia" w:hAnsi="Arial" w:cs="Arial"/>
      <w:b/>
      <w:bCs/>
      <w:sz w:val="22"/>
      <w:szCs w:val="22"/>
    </w:rPr>
  </w:style>
  <w:style w:type="character" w:customStyle="1" w:styleId="Ttulo5Char">
    <w:name w:val="Título 5 Char"/>
    <w:basedOn w:val="Fontepargpadro"/>
    <w:link w:val="Ttulo5"/>
    <w:uiPriority w:val="99"/>
    <w:rsid w:val="00AF053D"/>
    <w:rPr>
      <w:rFonts w:ascii="Courier New" w:eastAsiaTheme="minorEastAsia" w:hAnsi="Courier New" w:cs="Courier New"/>
      <w:b/>
      <w:bCs/>
      <w:sz w:val="26"/>
      <w:szCs w:val="26"/>
      <w:u w:val="single"/>
    </w:rPr>
  </w:style>
  <w:style w:type="character" w:customStyle="1" w:styleId="Ttulo6Char">
    <w:name w:val="Título 6 Char"/>
    <w:basedOn w:val="Fontepargpadro"/>
    <w:link w:val="Ttulo6"/>
    <w:uiPriority w:val="99"/>
    <w:rsid w:val="00AF053D"/>
    <w:rPr>
      <w:rFonts w:eastAsiaTheme="minorEastAsia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9"/>
    <w:rsid w:val="00AF053D"/>
    <w:rPr>
      <w:rFonts w:eastAsiaTheme="minorEastAsia"/>
      <w:b/>
      <w:bCs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AF053D"/>
    <w:rPr>
      <w:rFonts w:ascii="Calibri" w:eastAsiaTheme="minorEastAsia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rsid w:val="00AF053D"/>
    <w:rPr>
      <w:rFonts w:ascii="Arial" w:eastAsiaTheme="minorEastAsia" w:hAnsi="Arial" w:cs="Arial"/>
      <w:sz w:val="22"/>
      <w:szCs w:val="22"/>
    </w:rPr>
  </w:style>
  <w:style w:type="paragraph" w:styleId="Corpodetexto">
    <w:name w:val="Body Text"/>
    <w:aliases w:val="Citação1,Citação11"/>
    <w:basedOn w:val="Normal"/>
    <w:link w:val="CorpodetextoChar1"/>
    <w:uiPriority w:val="99"/>
    <w:rsid w:val="00AF053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character" w:customStyle="1" w:styleId="CorpodetextoChar1">
    <w:name w:val="Corpo de texto Char1"/>
    <w:aliases w:val="Citação1 Char,Citação11 Char"/>
    <w:basedOn w:val="Fontepargpadro"/>
    <w:link w:val="Corpodetexto"/>
    <w:uiPriority w:val="99"/>
    <w:locked/>
    <w:rsid w:val="00AF053D"/>
    <w:rPr>
      <w:rFonts w:ascii="Arial" w:eastAsiaTheme="minorEastAsia" w:hAnsi="Arial" w:cs="Arial"/>
      <w:sz w:val="24"/>
      <w:szCs w:val="24"/>
    </w:rPr>
  </w:style>
  <w:style w:type="character" w:customStyle="1" w:styleId="CorpodetextoChar">
    <w:name w:val="Corpo de texto Char"/>
    <w:basedOn w:val="Fontepargpadro"/>
    <w:uiPriority w:val="99"/>
    <w:semiHidden/>
    <w:rsid w:val="00AF053D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F053D"/>
    <w:rPr>
      <w:rFonts w:ascii="Arial" w:eastAsiaTheme="minorEastAsia" w:hAnsi="Arial" w:cs="Arial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rsid w:val="00AF053D"/>
    <w:pPr>
      <w:widowControl w:val="0"/>
      <w:autoSpaceDE w:val="0"/>
      <w:autoSpaceDN w:val="0"/>
      <w:adjustRightInd w:val="0"/>
      <w:ind w:firstLine="2552"/>
      <w:jc w:val="both"/>
    </w:pPr>
    <w:rPr>
      <w:rFonts w:ascii="Arial" w:eastAsiaTheme="minorEastAsia" w:hAnsi="Arial" w:cs="Arial"/>
    </w:rPr>
  </w:style>
  <w:style w:type="paragraph" w:styleId="Primeirorecuodecorpodetexto">
    <w:name w:val="Body Text First Indent"/>
    <w:basedOn w:val="Corpodetexto"/>
    <w:link w:val="PrimeirorecuodecorpodetextoChar"/>
    <w:uiPriority w:val="99"/>
    <w:rsid w:val="00AF053D"/>
    <w:pPr>
      <w:ind w:firstLine="360"/>
      <w:jc w:val="left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rsid w:val="00AF053D"/>
    <w:rPr>
      <w:rFonts w:ascii="Arial" w:eastAsiaTheme="minorEastAsia" w:hAnsi="Arial" w:cs="Arial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F053D"/>
    <w:rPr>
      <w:rFonts w:ascii="Verdana" w:eastAsiaTheme="minorEastAsia" w:hAnsi="Verdana" w:cs="Verdana"/>
      <w:sz w:val="22"/>
      <w:szCs w:val="22"/>
    </w:rPr>
  </w:style>
  <w:style w:type="paragraph" w:styleId="Corpodetexto2">
    <w:name w:val="Body Text 2"/>
    <w:basedOn w:val="Normal"/>
    <w:link w:val="Corpodetexto2Char"/>
    <w:uiPriority w:val="99"/>
    <w:rsid w:val="00AF053D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Verdana" w:eastAsiaTheme="minorEastAsia" w:hAnsi="Verdana" w:cs="Verdana"/>
      <w:sz w:val="22"/>
      <w:szCs w:val="22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053D"/>
    <w:rPr>
      <w:rFonts w:ascii="Arial" w:eastAsiaTheme="minorEastAsia" w:hAnsi="Arial" w:cs="Arial"/>
    </w:rPr>
  </w:style>
  <w:style w:type="paragraph" w:styleId="Textodenotaderodap">
    <w:name w:val="footnote text"/>
    <w:basedOn w:val="Normal"/>
    <w:link w:val="TextodenotaderodapChar"/>
    <w:uiPriority w:val="99"/>
    <w:rsid w:val="00AF053D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AF053D"/>
    <w:rPr>
      <w:rFonts w:ascii="Arial" w:eastAsiaTheme="minorEastAsia" w:hAnsi="Arial" w:cs="Arial"/>
      <w:b/>
      <w:bCs/>
      <w:sz w:val="24"/>
      <w:szCs w:val="24"/>
      <w:u w:val="single"/>
    </w:rPr>
  </w:style>
  <w:style w:type="paragraph" w:styleId="Ttulo">
    <w:name w:val="Title"/>
    <w:basedOn w:val="Normal"/>
    <w:link w:val="TtuloChar"/>
    <w:uiPriority w:val="99"/>
    <w:qFormat/>
    <w:rsid w:val="00AF053D"/>
    <w:pPr>
      <w:widowControl w:val="0"/>
      <w:autoSpaceDE w:val="0"/>
      <w:autoSpaceDN w:val="0"/>
      <w:adjustRightInd w:val="0"/>
      <w:jc w:val="center"/>
    </w:pPr>
    <w:rPr>
      <w:rFonts w:ascii="Arial" w:eastAsiaTheme="minorEastAsia" w:hAnsi="Arial" w:cs="Arial"/>
      <w:b/>
      <w:bCs/>
      <w:u w:val="singl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F053D"/>
    <w:rPr>
      <w:rFonts w:eastAsiaTheme="minorEastAsia"/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rsid w:val="00AF053D"/>
    <w:pPr>
      <w:widowControl w:val="0"/>
      <w:autoSpaceDE w:val="0"/>
      <w:autoSpaceDN w:val="0"/>
      <w:adjustRightInd w:val="0"/>
      <w:spacing w:after="120"/>
    </w:pPr>
    <w:rPr>
      <w:rFonts w:eastAsiaTheme="minorEastAsia"/>
      <w:sz w:val="16"/>
      <w:szCs w:val="1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F053D"/>
    <w:rPr>
      <w:rFonts w:eastAsiaTheme="minorEastAsia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rsid w:val="00AF053D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eastAsiaTheme="minorEastAsia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AF053D"/>
    <w:rPr>
      <w:rFonts w:ascii="Consolas" w:eastAsiaTheme="minorEastAsia" w:hAnsi="Consolas" w:cs="Consolas"/>
      <w:sz w:val="21"/>
      <w:szCs w:val="21"/>
    </w:rPr>
  </w:style>
  <w:style w:type="paragraph" w:styleId="TextosemFormatao">
    <w:name w:val="Plain Text"/>
    <w:basedOn w:val="Normal"/>
    <w:link w:val="TextosemFormataoChar"/>
    <w:uiPriority w:val="99"/>
    <w:rsid w:val="00AF053D"/>
    <w:pPr>
      <w:widowControl w:val="0"/>
      <w:autoSpaceDE w:val="0"/>
      <w:autoSpaceDN w:val="0"/>
      <w:adjustRightInd w:val="0"/>
    </w:pPr>
    <w:rPr>
      <w:rFonts w:ascii="Consolas" w:eastAsiaTheme="minorEastAsia" w:hAnsi="Consolas" w:cs="Consolas"/>
      <w:sz w:val="21"/>
      <w:szCs w:val="21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AF053D"/>
    <w:rPr>
      <w:rFonts w:ascii="Arial" w:eastAsiaTheme="minorEastAsia" w:hAnsi="Arial" w:cs="Arial"/>
      <w:sz w:val="28"/>
      <w:szCs w:val="28"/>
    </w:rPr>
  </w:style>
  <w:style w:type="paragraph" w:styleId="Recuodecorpodetexto3">
    <w:name w:val="Body Text Indent 3"/>
    <w:basedOn w:val="Normal"/>
    <w:link w:val="Recuodecorpodetexto3Char"/>
    <w:uiPriority w:val="99"/>
    <w:rsid w:val="00AF053D"/>
    <w:pPr>
      <w:widowControl w:val="0"/>
      <w:autoSpaceDE w:val="0"/>
      <w:autoSpaceDN w:val="0"/>
      <w:adjustRightInd w:val="0"/>
      <w:spacing w:line="360" w:lineRule="auto"/>
      <w:ind w:firstLine="1134"/>
      <w:jc w:val="both"/>
    </w:pPr>
    <w:rPr>
      <w:rFonts w:ascii="Arial" w:eastAsiaTheme="minorEastAsia" w:hAnsi="Arial" w:cs="Arial"/>
      <w:sz w:val="28"/>
      <w:szCs w:val="28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F053D"/>
    <w:rPr>
      <w:rFonts w:ascii="Arial" w:eastAsiaTheme="minorEastAsia" w:hAnsi="Arial" w:cs="Arial"/>
    </w:rPr>
  </w:style>
  <w:style w:type="paragraph" w:styleId="Textodecomentrio">
    <w:name w:val="annotation text"/>
    <w:basedOn w:val="Normal"/>
    <w:link w:val="TextodecomentrioChar"/>
    <w:uiPriority w:val="99"/>
    <w:rsid w:val="00AF053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AF053D"/>
    <w:rPr>
      <w:rFonts w:ascii="Arial" w:eastAsiaTheme="minorEastAsia" w:hAnsi="Arial" w:cs="Arial"/>
      <w:b/>
      <w:bCs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AF053D"/>
    <w:rPr>
      <w:b/>
      <w:bCs/>
    </w:rPr>
  </w:style>
  <w:style w:type="character" w:customStyle="1" w:styleId="SubttuloChar">
    <w:name w:val="Subtítulo Char"/>
    <w:basedOn w:val="Fontepargpadro"/>
    <w:link w:val="Subttulo"/>
    <w:uiPriority w:val="99"/>
    <w:rsid w:val="00AF053D"/>
    <w:rPr>
      <w:rFonts w:ascii="Tahoma" w:eastAsiaTheme="minorEastAsia" w:hAnsi="Tahoma" w:cs="Tahoma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AF053D"/>
    <w:pPr>
      <w:widowControl w:val="0"/>
      <w:autoSpaceDE w:val="0"/>
      <w:autoSpaceDN w:val="0"/>
      <w:adjustRightInd w:val="0"/>
      <w:jc w:val="center"/>
    </w:pPr>
    <w:rPr>
      <w:rFonts w:ascii="Tahoma" w:eastAsiaTheme="minorEastAsia" w:hAnsi="Tahoma" w:cs="Tahoma"/>
      <w:sz w:val="32"/>
      <w:szCs w:val="32"/>
    </w:rPr>
  </w:style>
  <w:style w:type="paragraph" w:customStyle="1" w:styleId="Standard">
    <w:name w:val="Standard"/>
    <w:uiPriority w:val="99"/>
    <w:rsid w:val="00AF053D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Textoembloco">
    <w:name w:val="Block Text"/>
    <w:basedOn w:val="Normal"/>
    <w:uiPriority w:val="99"/>
    <w:rsid w:val="00AF053D"/>
    <w:pPr>
      <w:widowControl w:val="0"/>
      <w:autoSpaceDE w:val="0"/>
      <w:autoSpaceDN w:val="0"/>
      <w:adjustRightInd w:val="0"/>
      <w:spacing w:before="120" w:line="280" w:lineRule="exact"/>
      <w:ind w:left="57" w:right="57" w:firstLine="397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padro">
    <w:name w:val="padro"/>
    <w:uiPriority w:val="99"/>
    <w:rsid w:val="00AF053D"/>
    <w:pPr>
      <w:widowControl w:val="0"/>
      <w:autoSpaceDE w:val="0"/>
      <w:autoSpaceDN w:val="0"/>
      <w:adjustRightInd w:val="0"/>
      <w:spacing w:before="280" w:after="280"/>
    </w:pPr>
    <w:rPr>
      <w:rFonts w:ascii="Arial" w:eastAsiaTheme="minorEastAsia" w:hAnsi="Arial" w:cs="Arial"/>
    </w:rPr>
  </w:style>
  <w:style w:type="paragraph" w:customStyle="1" w:styleId="Corpodetexto21">
    <w:name w:val="Corpo de texto 21"/>
    <w:uiPriority w:val="99"/>
    <w:rsid w:val="00AF053D"/>
    <w:pPr>
      <w:widowControl w:val="0"/>
      <w:autoSpaceDE w:val="0"/>
      <w:autoSpaceDN w:val="0"/>
      <w:adjustRightInd w:val="0"/>
      <w:ind w:left="1701"/>
      <w:jc w:val="both"/>
    </w:pPr>
    <w:rPr>
      <w:rFonts w:ascii="Arial" w:eastAsiaTheme="minorEastAsia" w:hAnsi="Arial" w:cs="Arial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2114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RESOLU&#199;&#195;O%20N&#176;%2001%20201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RESOLUÇÃO N° 01 2014</Template>
  <TotalTime>1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 de inscrição no comdica</vt:lpstr>
    </vt:vector>
  </TitlesOfParts>
  <Company>Cliente &amp; Cia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 de inscrição no comdica</dc:title>
  <dc:creator>Adimistração</dc:creator>
  <cp:lastModifiedBy>Licita</cp:lastModifiedBy>
  <cp:revision>4</cp:revision>
  <cp:lastPrinted>2025-06-19T14:31:00Z</cp:lastPrinted>
  <dcterms:created xsi:type="dcterms:W3CDTF">2025-06-19T14:11:00Z</dcterms:created>
  <dcterms:modified xsi:type="dcterms:W3CDTF">2025-06-19T14:31:00Z</dcterms:modified>
</cp:coreProperties>
</file>