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182" w:rsidRDefault="00130182" w:rsidP="009401DF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86613F" w:rsidRDefault="008B76F5" w:rsidP="009401DF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pacing w:val="-8"/>
          <w:sz w:val="22"/>
          <w:szCs w:val="22"/>
        </w:rPr>
      </w:pPr>
      <w:r w:rsidRPr="009401DF">
        <w:rPr>
          <w:rFonts w:ascii="Arial Narrow" w:hAnsi="Arial Narrow"/>
          <w:sz w:val="22"/>
          <w:szCs w:val="22"/>
        </w:rPr>
        <w:t>ANEXO</w:t>
      </w:r>
      <w:r w:rsidRPr="009401DF">
        <w:rPr>
          <w:rFonts w:ascii="Arial Narrow" w:hAnsi="Arial Narrow"/>
          <w:spacing w:val="-8"/>
          <w:sz w:val="22"/>
          <w:szCs w:val="22"/>
        </w:rPr>
        <w:t xml:space="preserve"> </w:t>
      </w:r>
      <w:r w:rsidR="00907C65" w:rsidRPr="009401DF">
        <w:rPr>
          <w:rFonts w:ascii="Arial Narrow" w:hAnsi="Arial Narrow"/>
          <w:spacing w:val="-8"/>
          <w:sz w:val="22"/>
          <w:szCs w:val="22"/>
        </w:rPr>
        <w:t>I</w:t>
      </w:r>
      <w:r w:rsidR="00340A80" w:rsidRPr="009401DF">
        <w:rPr>
          <w:rFonts w:ascii="Arial Narrow" w:hAnsi="Arial Narrow"/>
          <w:spacing w:val="-8"/>
          <w:sz w:val="22"/>
          <w:szCs w:val="22"/>
        </w:rPr>
        <w:t>II</w:t>
      </w:r>
    </w:p>
    <w:p w:rsidR="00907C65" w:rsidRDefault="00907C65" w:rsidP="009401DF">
      <w:pPr>
        <w:pStyle w:val="Ttulo1"/>
        <w:spacing w:before="0" w:after="0"/>
        <w:ind w:left="0" w:right="-2" w:firstLine="0"/>
        <w:jc w:val="center"/>
        <w:rPr>
          <w:rFonts w:ascii="Arial Narrow" w:hAnsi="Arial Narrow" w:cs="Arial Narrow"/>
          <w:bCs w:val="0"/>
          <w:sz w:val="22"/>
          <w:szCs w:val="22"/>
        </w:rPr>
      </w:pPr>
      <w:r w:rsidRPr="009401DF">
        <w:rPr>
          <w:rFonts w:ascii="Arial Narrow" w:hAnsi="Arial Narrow" w:cs="Arial Narrow"/>
          <w:bCs w:val="0"/>
          <w:sz w:val="22"/>
          <w:szCs w:val="22"/>
        </w:rPr>
        <w:t xml:space="preserve">MODELO </w:t>
      </w:r>
      <w:r w:rsidRPr="00130182">
        <w:rPr>
          <w:rFonts w:ascii="Arial Narrow" w:hAnsi="Arial Narrow" w:cs="Arial Narrow"/>
          <w:bCs w:val="0"/>
          <w:sz w:val="22"/>
          <w:szCs w:val="22"/>
        </w:rPr>
        <w:t>DE PROPOSTA DE PREÇOS</w:t>
      </w:r>
    </w:p>
    <w:p w:rsidR="00130182" w:rsidRDefault="00130182" w:rsidP="00130182"/>
    <w:p w:rsidR="00130182" w:rsidRPr="00130182" w:rsidRDefault="00130182" w:rsidP="00130182"/>
    <w:p w:rsidR="0086613F" w:rsidRPr="00130182" w:rsidRDefault="00907C65" w:rsidP="00907C65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À </w:t>
      </w:r>
    </w:p>
    <w:p w:rsidR="00907C65" w:rsidRPr="00130182" w:rsidRDefault="00907C65" w:rsidP="00907C65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 xml:space="preserve">Prefeitura Municipal de São Vicente do Sul </w:t>
      </w:r>
    </w:p>
    <w:p w:rsidR="00907C65" w:rsidRPr="00130182" w:rsidRDefault="00907C65" w:rsidP="00907C65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</w:rPr>
      </w:pPr>
      <w:r w:rsidRPr="00130182">
        <w:rPr>
          <w:rFonts w:ascii="Arial Narrow" w:hAnsi="Arial Narrow" w:cs="Arial Narrow"/>
        </w:rPr>
        <w:t>Prezados Senhores,</w:t>
      </w:r>
    </w:p>
    <w:p w:rsidR="00907C65" w:rsidRDefault="00907C65" w:rsidP="00907C65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130182" w:rsidRPr="00130182" w:rsidRDefault="00130182" w:rsidP="00907C65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/>
        </w:rPr>
      </w:pPr>
    </w:p>
    <w:p w:rsidR="00B34557" w:rsidRPr="00130182" w:rsidRDefault="00907C65" w:rsidP="0086613F">
      <w:pPr>
        <w:pStyle w:val="PargrafodaLista"/>
        <w:tabs>
          <w:tab w:val="left" w:pos="9000"/>
        </w:tabs>
        <w:ind w:right="17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</w:rPr>
        <w:t>1.</w:t>
      </w:r>
      <w:r w:rsidRPr="00130182">
        <w:rPr>
          <w:rFonts w:ascii="Arial Narrow" w:hAnsi="Arial Narrow" w:cs="Arial Narrow"/>
        </w:rPr>
        <w:t xml:space="preserve"> A Empresa _______________, com sede na Rua _____________, nº. ____, CEP: _______, Cidade de ______________, - UF: ___, inscrita no CNPJ sob nº. __________, abaixo assinada por seu representante legal, interessada na participação da CONCORRÊNCIA ELETRÔNICA nº 90</w:t>
      </w:r>
      <w:r w:rsidR="00385AB7" w:rsidRPr="00130182">
        <w:rPr>
          <w:rFonts w:ascii="Arial Narrow" w:hAnsi="Arial Narrow" w:cs="Arial Narrow"/>
        </w:rPr>
        <w:t>.</w:t>
      </w:r>
      <w:r w:rsidRPr="00130182">
        <w:rPr>
          <w:rFonts w:ascii="Arial Narrow" w:hAnsi="Arial Narrow" w:cs="Arial Narrow"/>
        </w:rPr>
        <w:t>00</w:t>
      </w:r>
      <w:r w:rsidR="002F6D13" w:rsidRPr="00130182">
        <w:rPr>
          <w:rFonts w:ascii="Arial Narrow" w:hAnsi="Arial Narrow" w:cs="Arial Narrow"/>
        </w:rPr>
        <w:t>2</w:t>
      </w:r>
      <w:r w:rsidRPr="00130182">
        <w:rPr>
          <w:rFonts w:ascii="Arial Narrow" w:hAnsi="Arial Narrow" w:cs="Arial Narrow"/>
        </w:rPr>
        <w:t>/202</w:t>
      </w:r>
      <w:r w:rsidR="002F6D13" w:rsidRPr="00130182">
        <w:rPr>
          <w:rFonts w:ascii="Arial Narrow" w:hAnsi="Arial Narrow" w:cs="Arial Narrow"/>
        </w:rPr>
        <w:t>6</w:t>
      </w:r>
      <w:r w:rsidRPr="00130182">
        <w:rPr>
          <w:rFonts w:ascii="Arial Narrow" w:hAnsi="Arial Narrow" w:cs="Arial Narrow"/>
        </w:rPr>
        <w:t xml:space="preserve">, propõe a esse Município a </w:t>
      </w:r>
      <w:r w:rsidR="002F6D13" w:rsidRPr="00130182">
        <w:rPr>
          <w:rFonts w:ascii="Arial Narrow" w:hAnsi="Arial Narrow"/>
          <w:b/>
          <w:color w:val="0000CC"/>
        </w:rPr>
        <w:t>Contratação</w:t>
      </w:r>
      <w:r w:rsidR="002F6D13" w:rsidRPr="00130182">
        <w:rPr>
          <w:rFonts w:ascii="Arial Narrow" w:hAnsi="Arial Narrow"/>
          <w:b/>
          <w:color w:val="0000CC"/>
          <w:spacing w:val="-13"/>
        </w:rPr>
        <w:t xml:space="preserve"> </w:t>
      </w:r>
      <w:r w:rsidR="002F6D13" w:rsidRPr="00130182">
        <w:rPr>
          <w:rFonts w:ascii="Arial Narrow" w:hAnsi="Arial Narrow"/>
          <w:b/>
          <w:color w:val="0000CC"/>
        </w:rPr>
        <w:t>de</w:t>
      </w:r>
      <w:r w:rsidR="002F6D13" w:rsidRPr="00130182">
        <w:rPr>
          <w:rFonts w:ascii="Arial Narrow" w:hAnsi="Arial Narrow"/>
          <w:b/>
          <w:color w:val="0000CC"/>
          <w:spacing w:val="-14"/>
        </w:rPr>
        <w:t xml:space="preserve"> </w:t>
      </w:r>
      <w:r w:rsidR="002F6D13" w:rsidRPr="00130182">
        <w:rPr>
          <w:rFonts w:ascii="Arial Narrow" w:hAnsi="Arial Narrow"/>
          <w:b/>
          <w:color w:val="0000CC"/>
        </w:rPr>
        <w:t>empresa</w:t>
      </w:r>
      <w:r w:rsidR="002F6D13" w:rsidRPr="00130182">
        <w:rPr>
          <w:rFonts w:ascii="Arial Narrow" w:hAnsi="Arial Narrow"/>
          <w:b/>
          <w:color w:val="0000CC"/>
          <w:spacing w:val="-14"/>
        </w:rPr>
        <w:t xml:space="preserve"> </w:t>
      </w:r>
      <w:r w:rsidR="002F6D13" w:rsidRPr="00130182">
        <w:rPr>
          <w:rFonts w:ascii="Arial Narrow" w:hAnsi="Arial Narrow"/>
          <w:b/>
          <w:color w:val="0000CC"/>
        </w:rPr>
        <w:t>para</w:t>
      </w:r>
      <w:r w:rsidR="002F6D13" w:rsidRPr="00130182">
        <w:rPr>
          <w:rFonts w:ascii="Arial Narrow" w:hAnsi="Arial Narrow"/>
          <w:b/>
          <w:color w:val="0000CC"/>
          <w:spacing w:val="-7"/>
        </w:rPr>
        <w:t xml:space="preserve"> </w:t>
      </w:r>
      <w:r w:rsidR="002F6D13" w:rsidRPr="00130182">
        <w:rPr>
          <w:rFonts w:ascii="Arial Narrow" w:hAnsi="Arial Narrow"/>
          <w:b/>
          <w:color w:val="0000CC"/>
        </w:rPr>
        <w:t>execução de projeto de construção de UNIDADE BÁSICA DE SAÚDE NOVO HORIZONTE, Porte I, na Rua Vereador Felipe da Rosa Pahim s/nº, Bairro Novo Horizonte, São Vicente do Sul/RS, através de recursos proveniente do governo federal através do NOVO PAC 2025 proposta nº 13874.9230001/25-006,</w:t>
      </w:r>
      <w:r w:rsidR="002F6D13" w:rsidRPr="00130182">
        <w:rPr>
          <w:rFonts w:ascii="Arial Narrow" w:hAnsi="Arial Narrow"/>
        </w:rPr>
        <w:t xml:space="preserve"> </w:t>
      </w:r>
      <w:r w:rsidR="002F6D13" w:rsidRPr="00130182">
        <w:rPr>
          <w:rFonts w:ascii="Arial Narrow" w:hAnsi="Arial Narrow"/>
          <w:b/>
          <w:color w:val="0000CC"/>
        </w:rPr>
        <w:t>contemplado através da portaria GM/MS Nº 6.640/2025 e contrapartida municipal se necessário</w:t>
      </w:r>
      <w:r w:rsidR="00385AB7" w:rsidRPr="00130182">
        <w:rPr>
          <w:rFonts w:ascii="Arial Narrow" w:hAnsi="Arial Narrow" w:cs="Times New Roman"/>
          <w:b/>
          <w:color w:val="0000CC"/>
        </w:rPr>
        <w:t xml:space="preserve">, </w:t>
      </w:r>
      <w:r w:rsidRPr="00130182">
        <w:rPr>
          <w:rFonts w:ascii="Arial Narrow" w:hAnsi="Arial Narrow" w:cs="Arial Narrow"/>
        </w:rPr>
        <w:t xml:space="preserve">de acordo com a PRESENTE PROPOSTA, nas seguintes condições: </w:t>
      </w:r>
    </w:p>
    <w:tbl>
      <w:tblPr>
        <w:tblStyle w:val="Tabelacomgrade"/>
        <w:tblW w:w="9356" w:type="dxa"/>
        <w:tblInd w:w="108" w:type="dxa"/>
        <w:tblLook w:val="04A0" w:firstRow="1" w:lastRow="0" w:firstColumn="1" w:lastColumn="0" w:noHBand="0" w:noVBand="1"/>
      </w:tblPr>
      <w:tblGrid>
        <w:gridCol w:w="851"/>
        <w:gridCol w:w="6918"/>
        <w:gridCol w:w="1587"/>
      </w:tblGrid>
      <w:tr w:rsidR="00B34557" w:rsidRPr="00130182" w:rsidTr="00130182">
        <w:trPr>
          <w:trHeight w:val="20"/>
        </w:trPr>
        <w:tc>
          <w:tcPr>
            <w:tcW w:w="851" w:type="dxa"/>
            <w:vAlign w:val="center"/>
          </w:tcPr>
          <w:p w:rsidR="00B34557" w:rsidRPr="00130182" w:rsidRDefault="00B34557" w:rsidP="00130182">
            <w:pPr>
              <w:ind w:left="-247" w:right="-286" w:hanging="142"/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6918" w:type="dxa"/>
            <w:vAlign w:val="center"/>
          </w:tcPr>
          <w:p w:rsidR="00B34557" w:rsidRPr="00130182" w:rsidRDefault="00B34557" w:rsidP="002F6D13">
            <w:pPr>
              <w:jc w:val="both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/>
                <w:b/>
              </w:rPr>
              <w:t>Obra</w:t>
            </w:r>
            <w:r w:rsidR="00535772" w:rsidRPr="00130182">
              <w:rPr>
                <w:rFonts w:ascii="Arial Narrow" w:hAnsi="Arial Narrow"/>
                <w:b/>
              </w:rPr>
              <w:t xml:space="preserve">: </w:t>
            </w:r>
            <w:r w:rsidR="002F6D13" w:rsidRPr="00130182">
              <w:rPr>
                <w:rFonts w:ascii="Arial Narrow" w:hAnsi="Arial Narrow"/>
              </w:rPr>
              <w:t>Execução de projeto de construção de UBS NOVO HORIZONTE, Porte I, na Rua Vereador Felipe da Rosa Pahim s/nº, Bairro Novo Horizonte, São Vicente do Sul/RS, através de recursos proveniente do governo federal através do NOVO PAC 2025 proposta nº 13874.9230001/25-006, contemplado através da portaria GM/MS Nº 6.640/2025 e contrapartida municipal se necessário</w:t>
            </w:r>
          </w:p>
        </w:tc>
        <w:tc>
          <w:tcPr>
            <w:tcW w:w="1587" w:type="dxa"/>
            <w:vAlign w:val="center"/>
          </w:tcPr>
          <w:p w:rsidR="00B34557" w:rsidRPr="00130182" w:rsidRDefault="00B34557" w:rsidP="00C4396D">
            <w:pPr>
              <w:ind w:right="42"/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Valor Total R$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</w:t>
            </w:r>
          </w:p>
        </w:tc>
        <w:tc>
          <w:tcPr>
            <w:tcW w:w="6918" w:type="dxa"/>
          </w:tcPr>
          <w:p w:rsidR="00B34557" w:rsidRPr="00130182" w:rsidRDefault="006E7C3B" w:rsidP="00C4396D">
            <w:pPr>
              <w:rPr>
                <w:rFonts w:ascii="Arial Narrow" w:hAnsi="Arial Narrow" w:cs="Arial"/>
              </w:rPr>
            </w:pPr>
            <w:r w:rsidRPr="00130182">
              <w:rPr>
                <w:rFonts w:ascii="Arial Narrow" w:hAnsi="Arial Narrow"/>
              </w:rPr>
              <w:t>SERVIÇOS PRELIMINARES E INDIRETOS</w:t>
            </w:r>
          </w:p>
        </w:tc>
        <w:tc>
          <w:tcPr>
            <w:tcW w:w="1587" w:type="dxa"/>
            <w:vAlign w:val="center"/>
          </w:tcPr>
          <w:p w:rsidR="00B34557" w:rsidRPr="00130182" w:rsidRDefault="006E7C3B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147.003,78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2</w:t>
            </w:r>
          </w:p>
        </w:tc>
        <w:tc>
          <w:tcPr>
            <w:tcW w:w="6918" w:type="dxa"/>
          </w:tcPr>
          <w:p w:rsidR="00B34557" w:rsidRPr="00130182" w:rsidRDefault="006E7C3B" w:rsidP="00C4396D">
            <w:pPr>
              <w:rPr>
                <w:rFonts w:ascii="Arial Narrow" w:hAnsi="Arial Narrow" w:cs="Arial"/>
              </w:rPr>
            </w:pPr>
            <w:r w:rsidRPr="00130182">
              <w:rPr>
                <w:rFonts w:ascii="Arial Narrow" w:hAnsi="Arial Narrow"/>
              </w:rPr>
              <w:t>FUNDAÇÃO</w:t>
            </w:r>
          </w:p>
        </w:tc>
        <w:tc>
          <w:tcPr>
            <w:tcW w:w="1587" w:type="dxa"/>
            <w:vAlign w:val="center"/>
          </w:tcPr>
          <w:p w:rsidR="00B34557" w:rsidRPr="00130182" w:rsidRDefault="006E7C3B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bCs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221.532,78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6918" w:type="dxa"/>
          </w:tcPr>
          <w:p w:rsidR="00B34557" w:rsidRPr="00130182" w:rsidRDefault="006E7C3B" w:rsidP="000B7345">
            <w:pPr>
              <w:rPr>
                <w:rFonts w:ascii="Arial Narrow" w:hAnsi="Arial Narrow" w:cs="Arial"/>
                <w:color w:val="000000"/>
              </w:rPr>
            </w:pPr>
            <w:r w:rsidRPr="00130182">
              <w:rPr>
                <w:rFonts w:ascii="Arial Narrow" w:hAnsi="Arial Narrow"/>
              </w:rPr>
              <w:t xml:space="preserve">ESTRUTURA </w:t>
            </w:r>
          </w:p>
        </w:tc>
        <w:tc>
          <w:tcPr>
            <w:tcW w:w="1587" w:type="dxa"/>
            <w:vAlign w:val="center"/>
          </w:tcPr>
          <w:p w:rsidR="00B34557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391.004,93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4</w:t>
            </w:r>
          </w:p>
        </w:tc>
        <w:tc>
          <w:tcPr>
            <w:tcW w:w="6918" w:type="dxa"/>
          </w:tcPr>
          <w:p w:rsidR="00B34557" w:rsidRPr="00130182" w:rsidRDefault="006E7C3B" w:rsidP="000B7345">
            <w:pPr>
              <w:rPr>
                <w:rFonts w:ascii="Arial Narrow" w:hAnsi="Arial Narrow" w:cs="Arial"/>
                <w:spacing w:val="-1"/>
                <w:w w:val="105"/>
              </w:rPr>
            </w:pPr>
            <w:r w:rsidRPr="00130182">
              <w:rPr>
                <w:rFonts w:ascii="Arial Narrow" w:hAnsi="Arial Narrow"/>
              </w:rPr>
              <w:t xml:space="preserve">ALVENARIA, VEDAÇÕES E DIVISÓRIAS </w:t>
            </w:r>
          </w:p>
        </w:tc>
        <w:tc>
          <w:tcPr>
            <w:tcW w:w="1587" w:type="dxa"/>
            <w:vAlign w:val="center"/>
          </w:tcPr>
          <w:p w:rsidR="00B34557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  <w:w w:val="105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151.560,26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5</w:t>
            </w:r>
          </w:p>
        </w:tc>
        <w:tc>
          <w:tcPr>
            <w:tcW w:w="6918" w:type="dxa"/>
          </w:tcPr>
          <w:p w:rsidR="00B34557" w:rsidRPr="00130182" w:rsidRDefault="006E7C3B" w:rsidP="00130182">
            <w:pPr>
              <w:rPr>
                <w:rFonts w:ascii="Arial Narrow" w:hAnsi="Arial Narrow" w:cs="Arial"/>
                <w:color w:val="000000"/>
              </w:rPr>
            </w:pPr>
            <w:r w:rsidRPr="00130182">
              <w:rPr>
                <w:rFonts w:ascii="Arial Narrow" w:hAnsi="Arial Narrow"/>
              </w:rPr>
              <w:t xml:space="preserve">COBERTURA </w:t>
            </w:r>
          </w:p>
        </w:tc>
        <w:tc>
          <w:tcPr>
            <w:tcW w:w="1587" w:type="dxa"/>
            <w:vAlign w:val="center"/>
          </w:tcPr>
          <w:p w:rsidR="00B34557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82.818,27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B34557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6</w:t>
            </w:r>
          </w:p>
        </w:tc>
        <w:tc>
          <w:tcPr>
            <w:tcW w:w="6918" w:type="dxa"/>
          </w:tcPr>
          <w:p w:rsidR="00B34557" w:rsidRPr="00130182" w:rsidRDefault="006E7C3B" w:rsidP="000B7345">
            <w:pPr>
              <w:rPr>
                <w:rFonts w:ascii="Arial Narrow" w:hAnsi="Arial Narrow" w:cs="Arial"/>
                <w:color w:val="000000"/>
              </w:rPr>
            </w:pPr>
            <w:r w:rsidRPr="00130182">
              <w:rPr>
                <w:rFonts w:ascii="Arial Narrow" w:hAnsi="Arial Narrow"/>
              </w:rPr>
              <w:t xml:space="preserve">IMPERMEABILIZAÇÃO </w:t>
            </w:r>
          </w:p>
        </w:tc>
        <w:tc>
          <w:tcPr>
            <w:tcW w:w="1587" w:type="dxa"/>
            <w:vAlign w:val="center"/>
          </w:tcPr>
          <w:p w:rsidR="00B34557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14.924,27</w:t>
            </w:r>
          </w:p>
        </w:tc>
      </w:tr>
      <w:tr w:rsidR="00B34557" w:rsidRPr="00130182" w:rsidTr="00130182">
        <w:trPr>
          <w:trHeight w:val="20"/>
        </w:trPr>
        <w:tc>
          <w:tcPr>
            <w:tcW w:w="851" w:type="dxa"/>
          </w:tcPr>
          <w:p w:rsidR="00B34557" w:rsidRPr="00130182" w:rsidRDefault="00C4396D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7</w:t>
            </w:r>
          </w:p>
        </w:tc>
        <w:tc>
          <w:tcPr>
            <w:tcW w:w="6918" w:type="dxa"/>
          </w:tcPr>
          <w:p w:rsidR="00B34557" w:rsidRPr="00130182" w:rsidRDefault="006E7C3B" w:rsidP="000B7345">
            <w:pPr>
              <w:rPr>
                <w:rFonts w:ascii="Arial Narrow" w:hAnsi="Arial Narrow" w:cs="Arial"/>
                <w:color w:val="000000"/>
              </w:rPr>
            </w:pPr>
            <w:r w:rsidRPr="00130182">
              <w:rPr>
                <w:rFonts w:ascii="Arial Narrow" w:hAnsi="Arial Narrow"/>
              </w:rPr>
              <w:t xml:space="preserve">ESQUADRIAS </w:t>
            </w:r>
          </w:p>
        </w:tc>
        <w:tc>
          <w:tcPr>
            <w:tcW w:w="1587" w:type="dxa"/>
            <w:vAlign w:val="center"/>
          </w:tcPr>
          <w:p w:rsidR="00B34557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Arial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304.004,28</w:t>
            </w:r>
          </w:p>
        </w:tc>
      </w:tr>
      <w:tr w:rsidR="00C4396D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8</w:t>
            </w:r>
          </w:p>
        </w:tc>
        <w:tc>
          <w:tcPr>
            <w:tcW w:w="6918" w:type="dxa"/>
          </w:tcPr>
          <w:p w:rsidR="00C4396D" w:rsidRPr="00130182" w:rsidRDefault="006E7C3B" w:rsidP="000B7345">
            <w:pPr>
              <w:rPr>
                <w:rFonts w:ascii="Arial Narrow" w:hAnsi="Arial Narrow" w:cs="Arial"/>
                <w:spacing w:val="-2"/>
                <w:w w:val="105"/>
              </w:rPr>
            </w:pPr>
            <w:r w:rsidRPr="00130182">
              <w:rPr>
                <w:rFonts w:ascii="Arial Narrow" w:hAnsi="Arial Narrow"/>
              </w:rPr>
              <w:t xml:space="preserve">REVESTIMENTO DE PAREDE </w:t>
            </w:r>
          </w:p>
        </w:tc>
        <w:tc>
          <w:tcPr>
            <w:tcW w:w="1587" w:type="dxa"/>
            <w:vAlign w:val="center"/>
          </w:tcPr>
          <w:p w:rsidR="00C4396D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73.814,05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9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REVESTIMENTO DE PISO INTERNO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131.728,77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10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REVESTIMENTO DE PISO EXTERNO </w:t>
            </w:r>
          </w:p>
        </w:tc>
        <w:tc>
          <w:tcPr>
            <w:tcW w:w="1587" w:type="dxa"/>
            <w:vAlign w:val="center"/>
          </w:tcPr>
          <w:p w:rsidR="006E7C3B" w:rsidRPr="00130182" w:rsidRDefault="002F6D13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</w:t>
            </w:r>
            <w:r w:rsidR="000B7345" w:rsidRPr="00130182">
              <w:rPr>
                <w:rFonts w:ascii="Arial Narrow" w:hAnsi="Arial Narrow"/>
                <w:b/>
                <w:color w:val="0000CC"/>
              </w:rPr>
              <w:t>1.192,41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11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REVESTIMENTO DE TETO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35.537,54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12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PINTURA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81.909,05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13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MARMORARIA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11.219,52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14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LOUÇAS E EQUIPAMENTOS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17.416,73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15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METAIS E ACESSÓRIOS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47.558,48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16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INSTALAÇÕES HIDROSSANITÁRIAS E PPCI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220.014,82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17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INSTALAÇÕES ELÉTRICAS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240.460,78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18</w:t>
            </w:r>
          </w:p>
        </w:tc>
        <w:tc>
          <w:tcPr>
            <w:tcW w:w="6918" w:type="dxa"/>
          </w:tcPr>
          <w:p w:rsidR="006E7C3B" w:rsidRPr="00130182" w:rsidRDefault="006E7C3B" w:rsidP="000B7345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 xml:space="preserve">CLIMATIZAÇÃO 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144.075,09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19</w:t>
            </w:r>
          </w:p>
        </w:tc>
        <w:tc>
          <w:tcPr>
            <w:tcW w:w="6918" w:type="dxa"/>
          </w:tcPr>
          <w:p w:rsidR="006E7C3B" w:rsidRPr="00130182" w:rsidRDefault="00130182" w:rsidP="00130182">
            <w:pPr>
              <w:tabs>
                <w:tab w:val="left" w:pos="5993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DADOS E VOZ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10.280,22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20</w:t>
            </w:r>
          </w:p>
        </w:tc>
        <w:tc>
          <w:tcPr>
            <w:tcW w:w="6918" w:type="dxa"/>
          </w:tcPr>
          <w:p w:rsidR="006E7C3B" w:rsidRPr="00130182" w:rsidRDefault="006E7C3B" w:rsidP="00130182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>GASES MEDICINAIS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16.523,90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21</w:t>
            </w:r>
          </w:p>
        </w:tc>
        <w:tc>
          <w:tcPr>
            <w:tcW w:w="6918" w:type="dxa"/>
          </w:tcPr>
          <w:p w:rsidR="006E7C3B" w:rsidRPr="00130182" w:rsidRDefault="006E7C3B" w:rsidP="00130182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>URBANIZAÇÃO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26.296,93</w:t>
            </w:r>
          </w:p>
        </w:tc>
      </w:tr>
      <w:tr w:rsidR="006E7C3B" w:rsidRPr="00130182" w:rsidTr="00130182">
        <w:trPr>
          <w:trHeight w:val="20"/>
        </w:trPr>
        <w:tc>
          <w:tcPr>
            <w:tcW w:w="851" w:type="dxa"/>
          </w:tcPr>
          <w:p w:rsidR="006E7C3B" w:rsidRPr="00130182" w:rsidRDefault="006E7C3B" w:rsidP="00C4396D">
            <w:pPr>
              <w:jc w:val="center"/>
              <w:rPr>
                <w:rFonts w:ascii="Arial Narrow" w:hAnsi="Arial Narrow" w:cs="Arial"/>
                <w:b/>
              </w:rPr>
            </w:pPr>
            <w:r w:rsidRPr="00130182">
              <w:rPr>
                <w:rFonts w:ascii="Arial Narrow" w:hAnsi="Arial Narrow" w:cs="Arial"/>
                <w:b/>
              </w:rPr>
              <w:t>22</w:t>
            </w:r>
          </w:p>
        </w:tc>
        <w:tc>
          <w:tcPr>
            <w:tcW w:w="6918" w:type="dxa"/>
          </w:tcPr>
          <w:p w:rsidR="006E7C3B" w:rsidRPr="00130182" w:rsidRDefault="006E7C3B" w:rsidP="00130182">
            <w:pPr>
              <w:rPr>
                <w:rFonts w:ascii="Arial Narrow" w:hAnsi="Arial Narrow"/>
              </w:rPr>
            </w:pPr>
            <w:r w:rsidRPr="00130182">
              <w:rPr>
                <w:rFonts w:ascii="Arial Narrow" w:hAnsi="Arial Narrow"/>
              </w:rPr>
              <w:t>SERVIÇOS COMPLEMENTARES</w:t>
            </w:r>
          </w:p>
        </w:tc>
        <w:tc>
          <w:tcPr>
            <w:tcW w:w="1587" w:type="dxa"/>
            <w:vAlign w:val="center"/>
          </w:tcPr>
          <w:p w:rsidR="006E7C3B" w:rsidRPr="00130182" w:rsidRDefault="000B7345" w:rsidP="00871995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6.828,94</w:t>
            </w:r>
          </w:p>
        </w:tc>
      </w:tr>
      <w:tr w:rsidR="00B34557" w:rsidRPr="00130182" w:rsidTr="00130182">
        <w:trPr>
          <w:trHeight w:val="20"/>
        </w:trPr>
        <w:tc>
          <w:tcPr>
            <w:tcW w:w="9356" w:type="dxa"/>
            <w:gridSpan w:val="3"/>
          </w:tcPr>
          <w:p w:rsidR="00C4396D" w:rsidRPr="00130182" w:rsidRDefault="00B34557" w:rsidP="00C4396D">
            <w:pPr>
              <w:ind w:right="177"/>
              <w:jc w:val="center"/>
              <w:rPr>
                <w:rFonts w:ascii="Arial Narrow" w:hAnsi="Arial Narrow"/>
                <w:b/>
                <w:bCs/>
                <w:color w:val="0000CC"/>
              </w:rPr>
            </w:pPr>
            <w:r w:rsidRPr="00130182">
              <w:rPr>
                <w:rFonts w:ascii="Arial Narrow" w:hAnsi="Arial Narrow" w:cs="Arial"/>
                <w:b/>
                <w:color w:val="0000CC"/>
              </w:rPr>
              <w:t xml:space="preserve">VALOR TOTAL GLOBAL </w:t>
            </w:r>
            <w:r w:rsidR="00C4396D" w:rsidRPr="00130182">
              <w:rPr>
                <w:rFonts w:ascii="Arial Narrow" w:hAnsi="Arial Narrow" w:cs="Arial"/>
                <w:b/>
                <w:color w:val="0000CC"/>
              </w:rPr>
              <w:t>R</w:t>
            </w:r>
            <w:r w:rsidR="00C4396D" w:rsidRPr="00130182">
              <w:rPr>
                <w:rFonts w:ascii="Arial Narrow" w:hAnsi="Arial Narrow" w:cs="Arial Narrow"/>
                <w:b/>
                <w:color w:val="0000CC"/>
              </w:rPr>
              <w:t xml:space="preserve">$ 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2.387.705,80</w:t>
            </w:r>
          </w:p>
          <w:p w:rsidR="00B34557" w:rsidRPr="00130182" w:rsidRDefault="00C4396D" w:rsidP="00C4396D">
            <w:pPr>
              <w:ind w:right="177"/>
              <w:jc w:val="center"/>
              <w:rPr>
                <w:rFonts w:ascii="Arial Narrow" w:hAnsi="Arial Narrow"/>
                <w:b/>
                <w:color w:val="0000CC"/>
              </w:rPr>
            </w:pPr>
            <w:r w:rsidRPr="00130182">
              <w:rPr>
                <w:rFonts w:ascii="Arial Narrow" w:hAnsi="Arial Narrow"/>
                <w:b/>
                <w:color w:val="0000CC"/>
              </w:rPr>
              <w:t>(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dois milhões, trezentos e oitenta e sete mil, setecentos e cinco</w:t>
            </w:r>
            <w:r w:rsidR="006E7C3B" w:rsidRPr="00130182">
              <w:rPr>
                <w:rFonts w:ascii="Arial Narrow" w:hAnsi="Arial Narrow"/>
                <w:b/>
                <w:color w:val="0000CC"/>
                <w:spacing w:val="-12"/>
              </w:rPr>
              <w:t xml:space="preserve"> 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reais</w:t>
            </w:r>
            <w:r w:rsidR="006E7C3B" w:rsidRPr="00130182">
              <w:rPr>
                <w:rFonts w:ascii="Arial Narrow" w:hAnsi="Arial Narrow"/>
                <w:b/>
                <w:color w:val="0000CC"/>
                <w:spacing w:val="-11"/>
              </w:rPr>
              <w:t xml:space="preserve"> 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e</w:t>
            </w:r>
            <w:r w:rsidR="006E7C3B" w:rsidRPr="00130182">
              <w:rPr>
                <w:rFonts w:ascii="Arial Narrow" w:hAnsi="Arial Narrow"/>
                <w:b/>
                <w:color w:val="0000CC"/>
                <w:spacing w:val="-12"/>
              </w:rPr>
              <w:t xml:space="preserve"> 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oitenta</w:t>
            </w:r>
            <w:r w:rsidR="006E7C3B" w:rsidRPr="00130182">
              <w:rPr>
                <w:rFonts w:ascii="Arial Narrow" w:hAnsi="Arial Narrow"/>
                <w:b/>
                <w:color w:val="0000CC"/>
                <w:spacing w:val="-11"/>
              </w:rPr>
              <w:t xml:space="preserve"> </w:t>
            </w:r>
            <w:r w:rsidR="006E7C3B" w:rsidRPr="00130182">
              <w:rPr>
                <w:rFonts w:ascii="Arial Narrow" w:hAnsi="Arial Narrow"/>
                <w:b/>
                <w:color w:val="0000CC"/>
              </w:rPr>
              <w:t>centavos</w:t>
            </w:r>
            <w:r w:rsidRPr="00130182">
              <w:rPr>
                <w:rFonts w:ascii="Arial Narrow" w:hAnsi="Arial Narrow"/>
                <w:b/>
                <w:color w:val="0000CC"/>
              </w:rPr>
              <w:t>)</w:t>
            </w:r>
          </w:p>
        </w:tc>
      </w:tr>
    </w:tbl>
    <w:p w:rsidR="00075C8B" w:rsidRDefault="00075C8B" w:rsidP="00B34557">
      <w:pPr>
        <w:spacing w:after="0" w:line="240" w:lineRule="auto"/>
        <w:ind w:right="-2"/>
        <w:jc w:val="both"/>
        <w:rPr>
          <w:rFonts w:ascii="Arial Narrow" w:hAnsi="Arial Narrow" w:cs="Arial Narrow"/>
          <w:b/>
          <w:bCs/>
          <w:color w:val="000000"/>
        </w:rPr>
      </w:pPr>
    </w:p>
    <w:p w:rsidR="00075C8B" w:rsidRDefault="00075C8B" w:rsidP="00B34557">
      <w:pPr>
        <w:spacing w:after="0" w:line="240" w:lineRule="auto"/>
        <w:ind w:right="-2"/>
        <w:jc w:val="both"/>
        <w:rPr>
          <w:rFonts w:ascii="Arial Narrow" w:hAnsi="Arial Narrow" w:cs="Arial Narrow"/>
          <w:b/>
          <w:bCs/>
          <w:color w:val="000000"/>
        </w:rPr>
      </w:pPr>
    </w:p>
    <w:p w:rsidR="00B34557" w:rsidRPr="00130182" w:rsidRDefault="0086613F" w:rsidP="00B34557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2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>A proponente pagará t</w:t>
      </w:r>
      <w:r w:rsidR="00B34557" w:rsidRPr="00130182">
        <w:rPr>
          <w:rFonts w:ascii="Arial Narrow" w:hAnsi="Arial Narrow" w:cs="Arial Narrow"/>
          <w:color w:val="000000"/>
        </w:rPr>
        <w:t xml:space="preserve">odas as despesas decorrentes da contratação, como material e mão-de-obra, bem como os encargos salariais e encargos trabalhistas de seus funcionários, tributos municipais, </w:t>
      </w:r>
      <w:r w:rsidR="00F84C11" w:rsidRPr="00130182">
        <w:rPr>
          <w:rFonts w:ascii="Arial Narrow" w:hAnsi="Arial Narrow" w:cs="Arial Narrow"/>
          <w:color w:val="000000"/>
        </w:rPr>
        <w:t>estaduais e federais;</w:t>
      </w:r>
    </w:p>
    <w:p w:rsidR="00B34557" w:rsidRPr="00130182" w:rsidRDefault="0086613F" w:rsidP="00B34557">
      <w:pPr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3</w:t>
      </w:r>
      <w:r w:rsidR="00B34557" w:rsidRPr="00130182">
        <w:rPr>
          <w:rFonts w:ascii="Arial Narrow" w:hAnsi="Arial Narrow" w:cs="Arial Narrow"/>
          <w:b/>
          <w:bCs/>
          <w:color w:val="000000"/>
        </w:rPr>
        <w:t>.</w:t>
      </w:r>
      <w:r w:rsidR="00B34557" w:rsidRPr="00130182">
        <w:rPr>
          <w:rFonts w:ascii="Arial Narrow" w:hAnsi="Arial Narrow" w:cs="Arial Narrow"/>
          <w:color w:val="000000"/>
        </w:rPr>
        <w:t xml:space="preserve"> A proponente obriga-se a cumprir todas as obrigações previstas no </w:t>
      </w:r>
      <w:r w:rsidR="00B34557" w:rsidRPr="00130182">
        <w:rPr>
          <w:rFonts w:ascii="Arial Narrow" w:hAnsi="Arial Narrow" w:cs="Arial Narrow"/>
          <w:bCs/>
          <w:color w:val="000000"/>
        </w:rPr>
        <w:t>Edital de</w:t>
      </w:r>
      <w:r w:rsidR="00B34557" w:rsidRPr="00130182">
        <w:rPr>
          <w:rFonts w:ascii="Arial Narrow" w:hAnsi="Arial Narrow" w:cs="Arial Narrow"/>
          <w:color w:val="000000"/>
        </w:rPr>
        <w:t xml:space="preserve"> </w:t>
      </w:r>
      <w:r w:rsidR="00F84C11" w:rsidRPr="00130182">
        <w:rPr>
          <w:rFonts w:ascii="Arial Narrow" w:hAnsi="Arial Narrow" w:cs="Arial Narrow"/>
          <w:color w:val="000000"/>
        </w:rPr>
        <w:t xml:space="preserve">Concorrência Eletrônica </w:t>
      </w:r>
      <w:r w:rsidR="00B34557" w:rsidRPr="00130182">
        <w:rPr>
          <w:rFonts w:ascii="Arial Narrow" w:hAnsi="Arial Narrow" w:cs="Arial Narrow"/>
          <w:bCs/>
          <w:color w:val="000000"/>
        </w:rPr>
        <w:t xml:space="preserve">nº </w:t>
      </w:r>
      <w:r w:rsidR="005D54B8" w:rsidRPr="00130182">
        <w:rPr>
          <w:rFonts w:ascii="Arial Narrow" w:hAnsi="Arial Narrow" w:cs="Arial Narrow"/>
          <w:bCs/>
          <w:color w:val="000000"/>
        </w:rPr>
        <w:t>90</w:t>
      </w:r>
      <w:r w:rsidRPr="00130182">
        <w:rPr>
          <w:rFonts w:ascii="Arial Narrow" w:hAnsi="Arial Narrow" w:cs="Arial Narrow"/>
          <w:bCs/>
          <w:color w:val="000000"/>
        </w:rPr>
        <w:t>.</w:t>
      </w:r>
      <w:r w:rsidR="005D54B8" w:rsidRPr="00130182">
        <w:rPr>
          <w:rFonts w:ascii="Arial Narrow" w:hAnsi="Arial Narrow" w:cs="Arial Narrow"/>
          <w:bCs/>
          <w:color w:val="000000"/>
        </w:rPr>
        <w:t>00</w:t>
      </w:r>
      <w:r w:rsidR="00130182">
        <w:rPr>
          <w:rFonts w:ascii="Arial Narrow" w:hAnsi="Arial Narrow" w:cs="Arial Narrow"/>
          <w:bCs/>
          <w:color w:val="000000"/>
        </w:rPr>
        <w:t>2</w:t>
      </w:r>
      <w:r w:rsidR="00B34557" w:rsidRPr="00130182">
        <w:rPr>
          <w:rFonts w:ascii="Arial Narrow" w:hAnsi="Arial Narrow" w:cs="Arial Narrow"/>
          <w:bCs/>
          <w:color w:val="000000"/>
        </w:rPr>
        <w:t>/202</w:t>
      </w:r>
      <w:r w:rsidR="00130182">
        <w:rPr>
          <w:rFonts w:ascii="Arial Narrow" w:hAnsi="Arial Narrow" w:cs="Arial Narrow"/>
          <w:bCs/>
          <w:color w:val="000000"/>
        </w:rPr>
        <w:t>6</w:t>
      </w:r>
      <w:r w:rsidR="00B34557" w:rsidRPr="00130182">
        <w:rPr>
          <w:rFonts w:ascii="Arial Narrow" w:hAnsi="Arial Narrow" w:cs="Arial Narrow"/>
          <w:color w:val="000000"/>
        </w:rPr>
        <w:t xml:space="preserve"> e no contrato</w:t>
      </w:r>
      <w:r w:rsidR="00F84C11" w:rsidRPr="00130182">
        <w:rPr>
          <w:rFonts w:ascii="Arial Narrow" w:hAnsi="Arial Narrow" w:cs="Arial Narrow"/>
          <w:color w:val="000000"/>
        </w:rPr>
        <w:t xml:space="preserve"> oriundo do certame licitatório;</w:t>
      </w:r>
    </w:p>
    <w:p w:rsidR="00B34557" w:rsidRDefault="0086613F" w:rsidP="00B34557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4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Validade da proposta: _____ (__________) dias (no mínimo </w:t>
      </w:r>
      <w:r w:rsidR="00F84C11" w:rsidRPr="00130182">
        <w:rPr>
          <w:rFonts w:ascii="Arial Narrow" w:hAnsi="Arial Narrow" w:cs="Arial Narrow"/>
          <w:color w:val="000000"/>
        </w:rPr>
        <w:t>9</w:t>
      </w:r>
      <w:r w:rsidR="00B34557" w:rsidRPr="00130182">
        <w:rPr>
          <w:rFonts w:ascii="Arial Narrow" w:hAnsi="Arial Narrow" w:cs="Arial Narrow"/>
          <w:color w:val="000000"/>
        </w:rPr>
        <w:t>0 dias)</w:t>
      </w:r>
      <w:r w:rsidR="00F84C11" w:rsidRPr="00130182">
        <w:rPr>
          <w:rFonts w:ascii="Arial Narrow" w:hAnsi="Arial Narrow" w:cs="Arial Narrow"/>
          <w:color w:val="000000"/>
        </w:rPr>
        <w:t>;</w:t>
      </w:r>
    </w:p>
    <w:p w:rsidR="00B34557" w:rsidRPr="00130182" w:rsidRDefault="0086613F" w:rsidP="00B34557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b/>
          <w:bCs/>
          <w:color w:val="000000"/>
        </w:rPr>
        <w:t>5</w:t>
      </w:r>
      <w:r w:rsidR="00B34557" w:rsidRPr="00130182">
        <w:rPr>
          <w:rFonts w:ascii="Arial Narrow" w:hAnsi="Arial Narrow" w:cs="Arial Narrow"/>
          <w:b/>
          <w:bCs/>
          <w:color w:val="000000"/>
        </w:rPr>
        <w:t xml:space="preserve">. </w:t>
      </w:r>
      <w:r w:rsidR="00B34557" w:rsidRPr="00130182">
        <w:rPr>
          <w:rFonts w:ascii="Arial Narrow" w:hAnsi="Arial Narrow" w:cs="Arial Narrow"/>
          <w:color w:val="000000"/>
        </w:rPr>
        <w:t xml:space="preserve">Responsável pela Assinatura do Contrato: </w:t>
      </w:r>
    </w:p>
    <w:p w:rsidR="00B34557" w:rsidRPr="00130182" w:rsidRDefault="00B34557" w:rsidP="00B34557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B34557" w:rsidRPr="00130182" w:rsidRDefault="00B34557" w:rsidP="00B34557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B34557" w:rsidRPr="00130182" w:rsidRDefault="00B34557" w:rsidP="00B34557">
      <w:pPr>
        <w:tabs>
          <w:tab w:val="left" w:pos="540"/>
        </w:tabs>
        <w:spacing w:after="0" w:line="240" w:lineRule="auto"/>
        <w:ind w:right="-2"/>
        <w:jc w:val="both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B34557" w:rsidRPr="00130182" w:rsidRDefault="00B34557" w:rsidP="00B345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B34557" w:rsidRPr="00130182" w:rsidRDefault="00B34557" w:rsidP="00B345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Por ser expressão de verdade, firmamos o presente.</w:t>
      </w:r>
    </w:p>
    <w:p w:rsidR="00B34557" w:rsidRDefault="00B34557" w:rsidP="00B34557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30182" w:rsidRPr="00130182" w:rsidRDefault="00130182" w:rsidP="00B34557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B34557">
      <w:pPr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________________, ___de __________ de 202</w:t>
      </w:r>
      <w:r w:rsidR="00130182">
        <w:rPr>
          <w:rFonts w:ascii="Arial Narrow" w:hAnsi="Arial Narrow" w:cs="Arial Narrow"/>
          <w:color w:val="000000"/>
        </w:rPr>
        <w:t>6</w:t>
      </w:r>
      <w:r w:rsidRPr="00130182">
        <w:rPr>
          <w:rFonts w:ascii="Arial Narrow" w:hAnsi="Arial Narrow" w:cs="Arial Narrow"/>
          <w:color w:val="000000"/>
        </w:rPr>
        <w:t>.</w:t>
      </w:r>
    </w:p>
    <w:p w:rsidR="00B34557" w:rsidRPr="00130182" w:rsidRDefault="00B34557" w:rsidP="00B34557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B34557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F84C11" w:rsidRPr="00130182" w:rsidRDefault="00F84C11" w:rsidP="00B34557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4557" w:rsidRPr="00130182" w:rsidRDefault="00B34557" w:rsidP="00B34557">
      <w:pPr>
        <w:tabs>
          <w:tab w:val="left" w:pos="892"/>
          <w:tab w:val="center" w:pos="4961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_______________________________________</w:t>
      </w:r>
    </w:p>
    <w:p w:rsidR="00B34557" w:rsidRPr="00130182" w:rsidRDefault="00B34557" w:rsidP="00B34557">
      <w:pPr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130182">
        <w:rPr>
          <w:rFonts w:ascii="Arial Narrow" w:hAnsi="Arial Narrow" w:cs="Arial Narrow"/>
          <w:color w:val="000000"/>
        </w:rPr>
        <w:t>Nome e Assinatura do Representante Legal</w:t>
      </w:r>
    </w:p>
    <w:p w:rsidR="008B76F5" w:rsidRPr="00130182" w:rsidRDefault="008B76F5" w:rsidP="00907C65">
      <w:pPr>
        <w:spacing w:after="0" w:line="240" w:lineRule="auto"/>
        <w:rPr>
          <w:rFonts w:ascii="Arial Narrow" w:hAnsi="Arial Narrow"/>
        </w:rPr>
      </w:pPr>
    </w:p>
    <w:sectPr w:rsidR="008B76F5" w:rsidRPr="00130182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F28" w:rsidRDefault="00025F28">
      <w:pPr>
        <w:spacing w:after="0" w:line="240" w:lineRule="auto"/>
      </w:pPr>
      <w:r>
        <w:separator/>
      </w:r>
    </w:p>
  </w:endnote>
  <w:endnote w:type="continuationSeparator" w:id="0">
    <w:p w:rsidR="00025F28" w:rsidRDefault="0002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332B57">
    <w:pPr>
      <w:spacing w:after="0" w:line="240" w:lineRule="auto"/>
      <w:ind w:right="-110"/>
      <w:rPr>
        <w:rFonts w:ascii="Arial Narrow" w:hAnsi="Arial Narrow" w:cs="Arial Narrow"/>
      </w:rPr>
    </w:pPr>
    <w:r w:rsidRPr="00332B57">
      <w:rPr>
        <w:rFonts w:ascii="Arial Narrow" w:hAnsi="Arial Narrow" w:cs="Arial Narrow"/>
        <w:noProof/>
      </w:rPr>
      <w:drawing>
        <wp:inline distT="0" distB="0" distL="0" distR="0">
          <wp:extent cx="5956300" cy="19050"/>
          <wp:effectExtent l="0" t="0" r="0" b="0"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075C8B" w:rsidRPr="00EA760A" w:rsidTr="00623A43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8" name="Imagem 8" descr="../../../../../../../Pictures/logo%20pref%202025%20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../../../../../../../Pictures/logo%20pref%202025%20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075C8B" w:rsidRPr="00EA760A" w:rsidRDefault="00075C8B" w:rsidP="00075C8B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075C8B" w:rsidRPr="00DC677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C757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C7577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075C8B" w:rsidRPr="00DC677B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075C8B" w:rsidRDefault="00075C8B" w:rsidP="00075C8B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075C8B" w:rsidRPr="00DC677B" w:rsidRDefault="00075C8B" w:rsidP="00075C8B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075C8B" w:rsidRPr="00EA760A" w:rsidRDefault="00075C8B" w:rsidP="00075C8B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F28" w:rsidRDefault="00025F28">
      <w:pPr>
        <w:spacing w:after="0" w:line="240" w:lineRule="auto"/>
      </w:pPr>
      <w:r>
        <w:separator/>
      </w:r>
    </w:p>
  </w:footnote>
  <w:footnote w:type="continuationSeparator" w:id="0">
    <w:p w:rsidR="00025F28" w:rsidRDefault="00025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332B57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332B57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28650" cy="6413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641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4B1396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48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19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130182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ELETRÔNIC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="00130182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UASG: 988675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Nº 90</w:t>
          </w:r>
          <w:r w:rsidR="00385AB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00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13018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332B57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 w:rsidRPr="00332B57">
      <w:rPr>
        <w:rFonts w:ascii="Arial Narrow" w:hAnsi="Arial Narrow" w:cs="Arial Narrow"/>
        <w:b/>
        <w:noProof/>
        <w:color w:val="000000"/>
      </w:rPr>
      <w:drawing>
        <wp:inline distT="0" distB="0" distL="0" distR="0">
          <wp:extent cx="5956300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300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attachedTemplate r:id="rId1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73"/>
    <w:rsid w:val="00000A36"/>
    <w:rsid w:val="00014A74"/>
    <w:rsid w:val="00022BB6"/>
    <w:rsid w:val="00023C89"/>
    <w:rsid w:val="000253F3"/>
    <w:rsid w:val="00025F28"/>
    <w:rsid w:val="00033EDF"/>
    <w:rsid w:val="00040092"/>
    <w:rsid w:val="00040094"/>
    <w:rsid w:val="00040E41"/>
    <w:rsid w:val="00057CE9"/>
    <w:rsid w:val="00062AAA"/>
    <w:rsid w:val="000650B0"/>
    <w:rsid w:val="0007333B"/>
    <w:rsid w:val="00075C8B"/>
    <w:rsid w:val="000777A6"/>
    <w:rsid w:val="000873DD"/>
    <w:rsid w:val="000A1A88"/>
    <w:rsid w:val="000A6F18"/>
    <w:rsid w:val="000A73E0"/>
    <w:rsid w:val="000B06CE"/>
    <w:rsid w:val="000B1EC6"/>
    <w:rsid w:val="000B45AF"/>
    <w:rsid w:val="000B7345"/>
    <w:rsid w:val="000C025A"/>
    <w:rsid w:val="000F2958"/>
    <w:rsid w:val="000F73EF"/>
    <w:rsid w:val="00110971"/>
    <w:rsid w:val="00130182"/>
    <w:rsid w:val="00135132"/>
    <w:rsid w:val="0014736D"/>
    <w:rsid w:val="0016423B"/>
    <w:rsid w:val="00164382"/>
    <w:rsid w:val="00166BC3"/>
    <w:rsid w:val="001732D1"/>
    <w:rsid w:val="00173B63"/>
    <w:rsid w:val="00181EAE"/>
    <w:rsid w:val="001840AC"/>
    <w:rsid w:val="00185E84"/>
    <w:rsid w:val="00193E8C"/>
    <w:rsid w:val="001A0CD0"/>
    <w:rsid w:val="001A11BB"/>
    <w:rsid w:val="001A13A3"/>
    <w:rsid w:val="001A2B95"/>
    <w:rsid w:val="001A74C3"/>
    <w:rsid w:val="001B4F17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3756"/>
    <w:rsid w:val="0025622E"/>
    <w:rsid w:val="00264B1C"/>
    <w:rsid w:val="00266273"/>
    <w:rsid w:val="00270908"/>
    <w:rsid w:val="00271277"/>
    <w:rsid w:val="002C3005"/>
    <w:rsid w:val="002C50B4"/>
    <w:rsid w:val="002C5258"/>
    <w:rsid w:val="002D7EEA"/>
    <w:rsid w:val="002F193F"/>
    <w:rsid w:val="002F1B5E"/>
    <w:rsid w:val="002F6D13"/>
    <w:rsid w:val="0031699F"/>
    <w:rsid w:val="00320571"/>
    <w:rsid w:val="00322A14"/>
    <w:rsid w:val="00327416"/>
    <w:rsid w:val="00332B57"/>
    <w:rsid w:val="00340A80"/>
    <w:rsid w:val="00347F55"/>
    <w:rsid w:val="00356506"/>
    <w:rsid w:val="0035724D"/>
    <w:rsid w:val="00361AA3"/>
    <w:rsid w:val="00364EFE"/>
    <w:rsid w:val="00385AB7"/>
    <w:rsid w:val="003963BB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81C4B"/>
    <w:rsid w:val="004B1396"/>
    <w:rsid w:val="004B3AEB"/>
    <w:rsid w:val="004C03B1"/>
    <w:rsid w:val="004C20DB"/>
    <w:rsid w:val="004C4D42"/>
    <w:rsid w:val="004E165D"/>
    <w:rsid w:val="004E6991"/>
    <w:rsid w:val="004F792D"/>
    <w:rsid w:val="00501F14"/>
    <w:rsid w:val="00503C08"/>
    <w:rsid w:val="00506EE7"/>
    <w:rsid w:val="0052493F"/>
    <w:rsid w:val="0052763B"/>
    <w:rsid w:val="0053103D"/>
    <w:rsid w:val="00531970"/>
    <w:rsid w:val="00535772"/>
    <w:rsid w:val="005368B7"/>
    <w:rsid w:val="005526B6"/>
    <w:rsid w:val="00552B66"/>
    <w:rsid w:val="005600D3"/>
    <w:rsid w:val="0056621E"/>
    <w:rsid w:val="005666F5"/>
    <w:rsid w:val="00582E34"/>
    <w:rsid w:val="00597CA3"/>
    <w:rsid w:val="005A70CB"/>
    <w:rsid w:val="005B04A2"/>
    <w:rsid w:val="005B72C4"/>
    <w:rsid w:val="005D2110"/>
    <w:rsid w:val="005D2C5B"/>
    <w:rsid w:val="005D54B8"/>
    <w:rsid w:val="005E7FE1"/>
    <w:rsid w:val="005F5FBD"/>
    <w:rsid w:val="005F6D76"/>
    <w:rsid w:val="00605333"/>
    <w:rsid w:val="00607568"/>
    <w:rsid w:val="00613C39"/>
    <w:rsid w:val="00620B81"/>
    <w:rsid w:val="00623A43"/>
    <w:rsid w:val="00625992"/>
    <w:rsid w:val="00634BFD"/>
    <w:rsid w:val="006525F1"/>
    <w:rsid w:val="00652CB6"/>
    <w:rsid w:val="00660DFE"/>
    <w:rsid w:val="00671C59"/>
    <w:rsid w:val="00685E6E"/>
    <w:rsid w:val="006902B1"/>
    <w:rsid w:val="006915C3"/>
    <w:rsid w:val="006A22BC"/>
    <w:rsid w:val="006C1389"/>
    <w:rsid w:val="006C7577"/>
    <w:rsid w:val="006E435A"/>
    <w:rsid w:val="006E5CDB"/>
    <w:rsid w:val="006E7C3B"/>
    <w:rsid w:val="006F70A4"/>
    <w:rsid w:val="00700F9F"/>
    <w:rsid w:val="007057F5"/>
    <w:rsid w:val="00713151"/>
    <w:rsid w:val="007148DF"/>
    <w:rsid w:val="00715473"/>
    <w:rsid w:val="00720718"/>
    <w:rsid w:val="00726826"/>
    <w:rsid w:val="0073796F"/>
    <w:rsid w:val="007460B5"/>
    <w:rsid w:val="0075609E"/>
    <w:rsid w:val="00757988"/>
    <w:rsid w:val="00766E6C"/>
    <w:rsid w:val="0077419F"/>
    <w:rsid w:val="00775F69"/>
    <w:rsid w:val="00780080"/>
    <w:rsid w:val="007862A0"/>
    <w:rsid w:val="00794F30"/>
    <w:rsid w:val="00794F46"/>
    <w:rsid w:val="007A1735"/>
    <w:rsid w:val="007C109B"/>
    <w:rsid w:val="007C16AC"/>
    <w:rsid w:val="007D4650"/>
    <w:rsid w:val="007E6FD0"/>
    <w:rsid w:val="007F2205"/>
    <w:rsid w:val="008071B2"/>
    <w:rsid w:val="00810CBB"/>
    <w:rsid w:val="00834F0A"/>
    <w:rsid w:val="00835C18"/>
    <w:rsid w:val="00844CF8"/>
    <w:rsid w:val="0085743D"/>
    <w:rsid w:val="008608C8"/>
    <w:rsid w:val="0086360D"/>
    <w:rsid w:val="0086613F"/>
    <w:rsid w:val="0087061D"/>
    <w:rsid w:val="00871995"/>
    <w:rsid w:val="0087219D"/>
    <w:rsid w:val="00876AC9"/>
    <w:rsid w:val="00885FA5"/>
    <w:rsid w:val="00890CEA"/>
    <w:rsid w:val="008A10AD"/>
    <w:rsid w:val="008B3CAC"/>
    <w:rsid w:val="008B76F5"/>
    <w:rsid w:val="008C7817"/>
    <w:rsid w:val="008D4F53"/>
    <w:rsid w:val="008D61F2"/>
    <w:rsid w:val="008D7C6F"/>
    <w:rsid w:val="008D7FBC"/>
    <w:rsid w:val="00904B6F"/>
    <w:rsid w:val="00907C65"/>
    <w:rsid w:val="00915239"/>
    <w:rsid w:val="00925349"/>
    <w:rsid w:val="0092740A"/>
    <w:rsid w:val="00934984"/>
    <w:rsid w:val="00937D9C"/>
    <w:rsid w:val="009401DF"/>
    <w:rsid w:val="00942EAF"/>
    <w:rsid w:val="009506B2"/>
    <w:rsid w:val="00955A56"/>
    <w:rsid w:val="00965B89"/>
    <w:rsid w:val="0096651E"/>
    <w:rsid w:val="009821DA"/>
    <w:rsid w:val="00987248"/>
    <w:rsid w:val="009A4EE3"/>
    <w:rsid w:val="009A74C0"/>
    <w:rsid w:val="009B2A03"/>
    <w:rsid w:val="009E60C5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3F8F"/>
    <w:rsid w:val="00A27902"/>
    <w:rsid w:val="00A319C5"/>
    <w:rsid w:val="00A3547E"/>
    <w:rsid w:val="00A368B3"/>
    <w:rsid w:val="00A43F3E"/>
    <w:rsid w:val="00A45721"/>
    <w:rsid w:val="00A46B8B"/>
    <w:rsid w:val="00A561D4"/>
    <w:rsid w:val="00A6042E"/>
    <w:rsid w:val="00A613C9"/>
    <w:rsid w:val="00A61DC7"/>
    <w:rsid w:val="00A65109"/>
    <w:rsid w:val="00A8189E"/>
    <w:rsid w:val="00A85D3D"/>
    <w:rsid w:val="00AA2186"/>
    <w:rsid w:val="00AB36D2"/>
    <w:rsid w:val="00AB4FF8"/>
    <w:rsid w:val="00AD1745"/>
    <w:rsid w:val="00B20ED5"/>
    <w:rsid w:val="00B2582C"/>
    <w:rsid w:val="00B26A9D"/>
    <w:rsid w:val="00B33C03"/>
    <w:rsid w:val="00B34557"/>
    <w:rsid w:val="00B40838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2C24"/>
    <w:rsid w:val="00C04929"/>
    <w:rsid w:val="00C13AF0"/>
    <w:rsid w:val="00C30272"/>
    <w:rsid w:val="00C31E1D"/>
    <w:rsid w:val="00C355DE"/>
    <w:rsid w:val="00C4396D"/>
    <w:rsid w:val="00C55954"/>
    <w:rsid w:val="00C6027B"/>
    <w:rsid w:val="00C6795B"/>
    <w:rsid w:val="00C73205"/>
    <w:rsid w:val="00C7662D"/>
    <w:rsid w:val="00C847CA"/>
    <w:rsid w:val="00C91E5B"/>
    <w:rsid w:val="00C97C08"/>
    <w:rsid w:val="00CA19B8"/>
    <w:rsid w:val="00CB6C29"/>
    <w:rsid w:val="00CC150C"/>
    <w:rsid w:val="00CC17C4"/>
    <w:rsid w:val="00CC4A24"/>
    <w:rsid w:val="00CD71C1"/>
    <w:rsid w:val="00CE1D83"/>
    <w:rsid w:val="00CE7582"/>
    <w:rsid w:val="00D34BC4"/>
    <w:rsid w:val="00D42A6C"/>
    <w:rsid w:val="00D44B3E"/>
    <w:rsid w:val="00D511E2"/>
    <w:rsid w:val="00D70665"/>
    <w:rsid w:val="00DA1A22"/>
    <w:rsid w:val="00DC677B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A760A"/>
    <w:rsid w:val="00EC5335"/>
    <w:rsid w:val="00EC5DBC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15E6"/>
    <w:rsid w:val="00F668C5"/>
    <w:rsid w:val="00F67939"/>
    <w:rsid w:val="00F72333"/>
    <w:rsid w:val="00F84C11"/>
    <w:rsid w:val="00F949DB"/>
    <w:rsid w:val="00F9790F"/>
    <w:rsid w:val="00FA2DAA"/>
    <w:rsid w:val="00FA307C"/>
    <w:rsid w:val="00FA4958"/>
    <w:rsid w:val="00FB624E"/>
    <w:rsid w:val="00FC2C80"/>
    <w:rsid w:val="00FD2111"/>
    <w:rsid w:val="00FD42F6"/>
    <w:rsid w:val="00FD6117"/>
    <w:rsid w:val="00FE2355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36FA1F4-4BD0-4ABD-AEA9-8DF1BC13A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34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75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file:///C:\Users\Licita\Desktop\Pictures\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cita\Documents\Modelos%20Personalizados%20do%20Office\ANEXO%20XIII%20-%20MODELO%20DE%20PROPOSTA%20DE%20PRE&#199;O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4B834-375F-4DFF-82DF-48691357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XIII - MODELO DE PROPOSTA DE PREÇOS</Template>
  <TotalTime>0</TotalTime>
  <Pages>2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2026-01-22T18:51:00Z</cp:lastPrinted>
  <dcterms:created xsi:type="dcterms:W3CDTF">2026-01-22T18:52:00Z</dcterms:created>
  <dcterms:modified xsi:type="dcterms:W3CDTF">2026-01-22T18:52:00Z</dcterms:modified>
</cp:coreProperties>
</file>