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3F" w:rsidRDefault="008B76F5" w:rsidP="002C04DF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pacing w:val="-8"/>
          <w:sz w:val="22"/>
          <w:szCs w:val="22"/>
        </w:rPr>
      </w:pPr>
      <w:r w:rsidRPr="009401DF">
        <w:rPr>
          <w:rFonts w:ascii="Arial Narrow" w:hAnsi="Arial Narrow"/>
          <w:sz w:val="22"/>
          <w:szCs w:val="22"/>
        </w:rPr>
        <w:t>ANEXO</w:t>
      </w:r>
      <w:r w:rsidRPr="009401DF">
        <w:rPr>
          <w:rFonts w:ascii="Arial Narrow" w:hAnsi="Arial Narrow"/>
          <w:spacing w:val="-8"/>
          <w:sz w:val="22"/>
          <w:szCs w:val="22"/>
        </w:rPr>
        <w:t xml:space="preserve"> </w:t>
      </w:r>
      <w:r w:rsidR="00907C65" w:rsidRPr="009401DF">
        <w:rPr>
          <w:rFonts w:ascii="Arial Narrow" w:hAnsi="Arial Narrow"/>
          <w:spacing w:val="-8"/>
          <w:sz w:val="22"/>
          <w:szCs w:val="22"/>
        </w:rPr>
        <w:t>I</w:t>
      </w:r>
      <w:r w:rsidR="00340A80" w:rsidRPr="009401DF">
        <w:rPr>
          <w:rFonts w:ascii="Arial Narrow" w:hAnsi="Arial Narrow"/>
          <w:spacing w:val="-8"/>
          <w:sz w:val="22"/>
          <w:szCs w:val="22"/>
        </w:rPr>
        <w:t>II</w:t>
      </w:r>
    </w:p>
    <w:p w:rsidR="002C04DF" w:rsidRPr="002C04DF" w:rsidRDefault="002C04DF" w:rsidP="002C04DF">
      <w:pPr>
        <w:spacing w:after="0" w:line="240" w:lineRule="auto"/>
      </w:pPr>
    </w:p>
    <w:p w:rsidR="00907C65" w:rsidRPr="009401DF" w:rsidRDefault="00907C65" w:rsidP="002C04DF">
      <w:pPr>
        <w:pStyle w:val="Ttulo1"/>
        <w:spacing w:before="0" w:after="0"/>
        <w:ind w:left="0" w:right="-2" w:firstLine="0"/>
        <w:jc w:val="center"/>
        <w:rPr>
          <w:rFonts w:ascii="Arial Narrow" w:hAnsi="Arial Narrow" w:cs="Arial Narrow"/>
          <w:bCs w:val="0"/>
          <w:sz w:val="22"/>
          <w:szCs w:val="22"/>
        </w:rPr>
      </w:pPr>
      <w:r w:rsidRPr="009401DF">
        <w:rPr>
          <w:rFonts w:ascii="Arial Narrow" w:hAnsi="Arial Narrow" w:cs="Arial Narrow"/>
          <w:bCs w:val="0"/>
          <w:sz w:val="22"/>
          <w:szCs w:val="22"/>
        </w:rPr>
        <w:t>MODELO DE PROPOSTA DE PREÇOS</w:t>
      </w:r>
    </w:p>
    <w:p w:rsidR="00907C65" w:rsidRDefault="00907C65" w:rsidP="002C04DF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0F73EF">
        <w:rPr>
          <w:rFonts w:ascii="Arial Narrow" w:hAnsi="Arial Narrow" w:cs="Arial Narrow"/>
        </w:rPr>
        <w:t xml:space="preserve">À </w:t>
      </w:r>
    </w:p>
    <w:p w:rsidR="0086613F" w:rsidRPr="000F73EF" w:rsidRDefault="0086613F" w:rsidP="002C04DF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</w:p>
    <w:p w:rsidR="00907C65" w:rsidRPr="002C04DF" w:rsidRDefault="00907C65" w:rsidP="002C04DF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0F73EF">
        <w:rPr>
          <w:rFonts w:ascii="Arial Narrow" w:hAnsi="Arial Narrow" w:cs="Arial Narrow"/>
        </w:rPr>
        <w:t xml:space="preserve">Prefeitura Municipal de São Vicente do Sul </w:t>
      </w:r>
    </w:p>
    <w:p w:rsidR="00907C65" w:rsidRPr="002C04DF" w:rsidRDefault="00907C65" w:rsidP="002C04DF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2C04DF">
        <w:rPr>
          <w:rFonts w:ascii="Arial Narrow" w:hAnsi="Arial Narrow" w:cs="Arial Narrow"/>
        </w:rPr>
        <w:t>Prezados Senhores,</w:t>
      </w:r>
    </w:p>
    <w:p w:rsidR="00907C65" w:rsidRPr="002C04DF" w:rsidRDefault="00907C65" w:rsidP="002C04DF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B34557" w:rsidRPr="002C04DF" w:rsidRDefault="00907C65" w:rsidP="002C04DF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2C04DF">
        <w:rPr>
          <w:rFonts w:ascii="Arial Narrow" w:hAnsi="Arial Narrow" w:cs="Arial Narrow"/>
          <w:b/>
        </w:rPr>
        <w:t>1.</w:t>
      </w:r>
      <w:r w:rsidRPr="002C04DF">
        <w:rPr>
          <w:rFonts w:ascii="Arial Narrow" w:hAnsi="Arial Narrow" w:cs="Arial Narrow"/>
        </w:rPr>
        <w:t xml:space="preserve"> A Empresa _______________, com sede na Rua _____________, nº. ____, CEP: _______, Cidade de ______________, - UF: ___, inscrita no CNPJ sob nº. __________, abaixo assinada por seu representante legal, interessada na participação da CONCORRÊNCIA ELETRÔNICA nº 90</w:t>
      </w:r>
      <w:r w:rsidR="00385AB7" w:rsidRPr="002C04DF">
        <w:rPr>
          <w:rFonts w:ascii="Arial Narrow" w:hAnsi="Arial Narrow" w:cs="Arial Narrow"/>
        </w:rPr>
        <w:t>.</w:t>
      </w:r>
      <w:r w:rsidRPr="002C04DF">
        <w:rPr>
          <w:rFonts w:ascii="Arial Narrow" w:hAnsi="Arial Narrow" w:cs="Arial Narrow"/>
        </w:rPr>
        <w:t>00</w:t>
      </w:r>
      <w:r w:rsidR="002C04DF">
        <w:rPr>
          <w:rFonts w:ascii="Arial Narrow" w:hAnsi="Arial Narrow" w:cs="Arial Narrow"/>
        </w:rPr>
        <w:t>3</w:t>
      </w:r>
      <w:r w:rsidRPr="002C04DF">
        <w:rPr>
          <w:rFonts w:ascii="Arial Narrow" w:hAnsi="Arial Narrow" w:cs="Arial Narrow"/>
        </w:rPr>
        <w:t>/202</w:t>
      </w:r>
      <w:r w:rsidR="002C04DF">
        <w:rPr>
          <w:rFonts w:ascii="Arial Narrow" w:hAnsi="Arial Narrow" w:cs="Arial Narrow"/>
        </w:rPr>
        <w:t>6</w:t>
      </w:r>
      <w:r w:rsidRPr="002C04DF">
        <w:rPr>
          <w:rFonts w:ascii="Arial Narrow" w:hAnsi="Arial Narrow" w:cs="Arial Narrow"/>
        </w:rPr>
        <w:t xml:space="preserve">, propõe a esse Município a </w:t>
      </w:r>
      <w:r w:rsidR="008D78A9" w:rsidRPr="000D5C3F">
        <w:rPr>
          <w:rFonts w:ascii="Arial Narrow" w:hAnsi="Arial Narrow"/>
          <w:b/>
        </w:rPr>
        <w:t>Contratação de empresa para execução projeto de pavimentação a</w:t>
      </w:r>
      <w:r w:rsidR="008D78A9">
        <w:rPr>
          <w:rFonts w:ascii="Arial Narrow" w:hAnsi="Arial Narrow"/>
          <w:b/>
        </w:rPr>
        <w:t>s</w:t>
      </w:r>
      <w:r w:rsidR="008D78A9" w:rsidRPr="000D5C3F">
        <w:rPr>
          <w:rFonts w:ascii="Arial Narrow" w:hAnsi="Arial Narrow"/>
          <w:b/>
        </w:rPr>
        <w:t>fá</w:t>
      </w:r>
      <w:r w:rsidR="008D78A9">
        <w:rPr>
          <w:rFonts w:ascii="Arial Narrow" w:hAnsi="Arial Narrow"/>
          <w:b/>
        </w:rPr>
        <w:t>l</w:t>
      </w:r>
      <w:r w:rsidR="008D78A9" w:rsidRPr="000D5C3F">
        <w:rPr>
          <w:rFonts w:ascii="Arial Narrow" w:hAnsi="Arial Narrow"/>
          <w:b/>
        </w:rPr>
        <w:t>tica</w:t>
      </w:r>
      <w:r w:rsidR="008D78A9">
        <w:rPr>
          <w:rFonts w:ascii="Arial Narrow" w:hAnsi="Arial Narrow"/>
          <w:b/>
        </w:rPr>
        <w:t xml:space="preserve"> </w:t>
      </w:r>
      <w:r w:rsidR="008D78A9" w:rsidRPr="000D5C3F">
        <w:rPr>
          <w:rFonts w:ascii="Arial Narrow" w:hAnsi="Arial Narrow"/>
          <w:b/>
        </w:rPr>
        <w:t>na Rua Gen</w:t>
      </w:r>
      <w:r w:rsidR="008D78A9">
        <w:rPr>
          <w:rFonts w:ascii="Arial Narrow" w:hAnsi="Arial Narrow"/>
          <w:b/>
        </w:rPr>
        <w:t>e</w:t>
      </w:r>
      <w:r w:rsidR="008D78A9" w:rsidRPr="000D5C3F">
        <w:rPr>
          <w:rFonts w:ascii="Arial Narrow" w:hAnsi="Arial Narrow"/>
          <w:b/>
        </w:rPr>
        <w:t>ral Osório (Trecho 02), no perímetro urbano do Município de São Vicente do Sul/RS, com recursos Transferência Especial Programa 09032025 Emenda Parlamentar 202541680008 - Pedro Westphalen</w:t>
      </w:r>
      <w:r w:rsidR="00385AB7" w:rsidRPr="002C04DF">
        <w:rPr>
          <w:rFonts w:ascii="Arial Narrow" w:hAnsi="Arial Narrow" w:cs="Times New Roman"/>
          <w:b/>
        </w:rPr>
        <w:t xml:space="preserve">, </w:t>
      </w:r>
      <w:r w:rsidRPr="002C04DF">
        <w:rPr>
          <w:rFonts w:ascii="Arial Narrow" w:hAnsi="Arial Narrow" w:cs="Arial Narrow"/>
        </w:rPr>
        <w:t xml:space="preserve">de acordo com a PRESENTE PROPOSTA, nas seguintes condições: </w:t>
      </w:r>
    </w:p>
    <w:tbl>
      <w:tblPr>
        <w:tblStyle w:val="Tabelacomgrade"/>
        <w:tblW w:w="9236" w:type="dxa"/>
        <w:tblInd w:w="108" w:type="dxa"/>
        <w:tblLook w:val="04A0" w:firstRow="1" w:lastRow="0" w:firstColumn="1" w:lastColumn="0" w:noHBand="0" w:noVBand="1"/>
      </w:tblPr>
      <w:tblGrid>
        <w:gridCol w:w="770"/>
        <w:gridCol w:w="781"/>
        <w:gridCol w:w="6282"/>
        <w:gridCol w:w="1403"/>
      </w:tblGrid>
      <w:tr w:rsidR="009630E9" w:rsidRPr="009630E9" w:rsidTr="009630E9">
        <w:trPr>
          <w:trHeight w:val="20"/>
        </w:trPr>
        <w:tc>
          <w:tcPr>
            <w:tcW w:w="770" w:type="dxa"/>
            <w:vMerge w:val="restart"/>
            <w:vAlign w:val="center"/>
          </w:tcPr>
          <w:p w:rsidR="009630E9" w:rsidRDefault="009630E9" w:rsidP="009630E9">
            <w:pPr>
              <w:ind w:left="-247" w:right="-286" w:hanging="142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Grupo</w:t>
            </w:r>
          </w:p>
          <w:p w:rsidR="009630E9" w:rsidRPr="009630E9" w:rsidRDefault="009630E9" w:rsidP="009630E9">
            <w:pPr>
              <w:ind w:left="-247" w:right="-286" w:hanging="142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</w:t>
            </w:r>
          </w:p>
        </w:tc>
        <w:tc>
          <w:tcPr>
            <w:tcW w:w="781" w:type="dxa"/>
            <w:vAlign w:val="center"/>
          </w:tcPr>
          <w:p w:rsidR="009630E9" w:rsidRPr="009630E9" w:rsidRDefault="009630E9" w:rsidP="009630E9">
            <w:pPr>
              <w:ind w:left="-247" w:right="-286" w:hanging="142"/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Item</w:t>
            </w:r>
            <w:bookmarkStart w:id="0" w:name="_GoBack"/>
            <w:bookmarkEnd w:id="0"/>
          </w:p>
        </w:tc>
        <w:tc>
          <w:tcPr>
            <w:tcW w:w="6282" w:type="dxa"/>
            <w:vAlign w:val="center"/>
          </w:tcPr>
          <w:p w:rsidR="009630E9" w:rsidRPr="009630E9" w:rsidRDefault="009630E9" w:rsidP="002C04DF">
            <w:pPr>
              <w:jc w:val="both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/>
                <w:b/>
              </w:rPr>
              <w:t xml:space="preserve">Obra: </w:t>
            </w:r>
            <w:r w:rsidRPr="009630E9">
              <w:rPr>
                <w:rFonts w:ascii="Arial Narrow" w:hAnsi="Arial Narrow"/>
              </w:rPr>
              <w:t>E</w:t>
            </w:r>
            <w:r w:rsidRPr="009630E9">
              <w:rPr>
                <w:rFonts w:ascii="Arial Narrow" w:hAnsi="Arial Narrow"/>
              </w:rPr>
              <w:t>xecução projeto de pavimentação asfáltica na Rua General Osório (Trecho 02), no perímetro urbano do Município de São Vicente do Sul/RS</w:t>
            </w:r>
            <w:r w:rsidRPr="009630E9">
              <w:rPr>
                <w:rFonts w:ascii="Arial Narrow" w:hAnsi="Arial Narrow" w:cs="Arial Narrow"/>
              </w:rPr>
              <w:t xml:space="preserve">, </w:t>
            </w:r>
            <w:r w:rsidRPr="009630E9">
              <w:rPr>
                <w:rFonts w:ascii="Arial Narrow" w:hAnsi="Arial Narrow"/>
              </w:rPr>
              <w:t>com fornecimento de material e mão-de-obra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ind w:right="42"/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Valor Total R$</w:t>
            </w:r>
          </w:p>
        </w:tc>
      </w:tr>
      <w:tr w:rsidR="009630E9" w:rsidRPr="009630E9" w:rsidTr="009630E9">
        <w:trPr>
          <w:trHeight w:val="20"/>
        </w:trPr>
        <w:tc>
          <w:tcPr>
            <w:tcW w:w="770" w:type="dxa"/>
            <w:vMerge/>
            <w:vAlign w:val="center"/>
          </w:tcPr>
          <w:p w:rsidR="009630E9" w:rsidRPr="009630E9" w:rsidRDefault="009630E9" w:rsidP="009630E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dxa"/>
          </w:tcPr>
          <w:p w:rsidR="009630E9" w:rsidRPr="009630E9" w:rsidRDefault="009630E9" w:rsidP="002C04DF">
            <w:pPr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1</w:t>
            </w:r>
          </w:p>
        </w:tc>
        <w:tc>
          <w:tcPr>
            <w:tcW w:w="6282" w:type="dxa"/>
          </w:tcPr>
          <w:p w:rsidR="009630E9" w:rsidRPr="009630E9" w:rsidRDefault="009630E9" w:rsidP="009630E9">
            <w:pPr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 w:cs="Arial"/>
              </w:rPr>
              <w:t xml:space="preserve">SERVIÇOS PRELIMINARES 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widowControl/>
              <w:autoSpaceDE/>
              <w:autoSpaceDN/>
              <w:adjustRightInd/>
              <w:jc w:val="right"/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/>
                <w:b/>
                <w:spacing w:val="-2"/>
              </w:rPr>
              <w:t>41.518,87</w:t>
            </w:r>
          </w:p>
        </w:tc>
      </w:tr>
      <w:tr w:rsidR="009630E9" w:rsidRPr="009630E9" w:rsidTr="009630E9">
        <w:trPr>
          <w:trHeight w:val="20"/>
        </w:trPr>
        <w:tc>
          <w:tcPr>
            <w:tcW w:w="770" w:type="dxa"/>
            <w:vMerge/>
            <w:vAlign w:val="center"/>
          </w:tcPr>
          <w:p w:rsidR="009630E9" w:rsidRPr="009630E9" w:rsidRDefault="009630E9" w:rsidP="009630E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dxa"/>
          </w:tcPr>
          <w:p w:rsidR="009630E9" w:rsidRPr="009630E9" w:rsidRDefault="009630E9" w:rsidP="002C04DF">
            <w:pPr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2</w:t>
            </w:r>
          </w:p>
        </w:tc>
        <w:tc>
          <w:tcPr>
            <w:tcW w:w="6282" w:type="dxa"/>
          </w:tcPr>
          <w:p w:rsidR="009630E9" w:rsidRPr="009630E9" w:rsidRDefault="009630E9" w:rsidP="002C04DF">
            <w:pPr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/>
                <w:spacing w:val="-2"/>
                <w:w w:val="105"/>
              </w:rPr>
              <w:t>RECOMPOSIÇÃO DE PAVIMENTO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widowControl/>
              <w:autoSpaceDE/>
              <w:autoSpaceDN/>
              <w:adjustRightInd/>
              <w:jc w:val="right"/>
              <w:rPr>
                <w:rFonts w:ascii="Arial Narrow" w:hAnsi="Arial Narrow" w:cs="Arial"/>
                <w:bCs/>
              </w:rPr>
            </w:pPr>
            <w:r w:rsidRPr="009630E9">
              <w:rPr>
                <w:rFonts w:ascii="Arial Narrow" w:hAnsi="Arial Narrow"/>
                <w:b/>
                <w:spacing w:val="-2"/>
              </w:rPr>
              <w:t>15.543,12</w:t>
            </w:r>
          </w:p>
        </w:tc>
      </w:tr>
      <w:tr w:rsidR="009630E9" w:rsidRPr="009630E9" w:rsidTr="009630E9">
        <w:trPr>
          <w:trHeight w:val="20"/>
        </w:trPr>
        <w:tc>
          <w:tcPr>
            <w:tcW w:w="770" w:type="dxa"/>
            <w:vMerge/>
            <w:vAlign w:val="center"/>
          </w:tcPr>
          <w:p w:rsidR="009630E9" w:rsidRPr="009630E9" w:rsidRDefault="009630E9" w:rsidP="009630E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dxa"/>
          </w:tcPr>
          <w:p w:rsidR="009630E9" w:rsidRPr="009630E9" w:rsidRDefault="009630E9" w:rsidP="002C04DF">
            <w:pPr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6282" w:type="dxa"/>
          </w:tcPr>
          <w:p w:rsidR="009630E9" w:rsidRPr="009630E9" w:rsidRDefault="009630E9" w:rsidP="002C04DF">
            <w:pPr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 w:cs="Arial"/>
                <w:spacing w:val="-2"/>
                <w:w w:val="105"/>
              </w:rPr>
              <w:t>CAPEAMENTO ASFÁLTICO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widowControl/>
              <w:autoSpaceDE/>
              <w:autoSpaceDN/>
              <w:adjustRightInd/>
              <w:jc w:val="right"/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/>
                <w:b/>
                <w:spacing w:val="-2"/>
              </w:rPr>
              <w:t>128.664,60</w:t>
            </w:r>
          </w:p>
        </w:tc>
      </w:tr>
      <w:tr w:rsidR="009630E9" w:rsidRPr="009630E9" w:rsidTr="009630E9">
        <w:trPr>
          <w:trHeight w:val="20"/>
        </w:trPr>
        <w:tc>
          <w:tcPr>
            <w:tcW w:w="770" w:type="dxa"/>
            <w:vMerge/>
            <w:vAlign w:val="center"/>
          </w:tcPr>
          <w:p w:rsidR="009630E9" w:rsidRPr="009630E9" w:rsidRDefault="009630E9" w:rsidP="009630E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dxa"/>
          </w:tcPr>
          <w:p w:rsidR="009630E9" w:rsidRPr="009630E9" w:rsidRDefault="009630E9" w:rsidP="002C04DF">
            <w:pPr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4</w:t>
            </w:r>
          </w:p>
        </w:tc>
        <w:tc>
          <w:tcPr>
            <w:tcW w:w="6282" w:type="dxa"/>
          </w:tcPr>
          <w:p w:rsidR="009630E9" w:rsidRPr="009630E9" w:rsidRDefault="009630E9" w:rsidP="002C04DF">
            <w:pPr>
              <w:rPr>
                <w:rFonts w:ascii="Arial Narrow" w:hAnsi="Arial Narrow" w:cs="Arial"/>
                <w:spacing w:val="-1"/>
                <w:w w:val="105"/>
              </w:rPr>
            </w:pPr>
            <w:r w:rsidRPr="009630E9">
              <w:rPr>
                <w:rFonts w:ascii="Arial Narrow" w:hAnsi="Arial Narrow" w:cs="Arial"/>
              </w:rPr>
              <w:t>SINALIZAÇÃO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widowControl/>
              <w:autoSpaceDE/>
              <w:autoSpaceDN/>
              <w:adjustRightInd/>
              <w:jc w:val="right"/>
              <w:rPr>
                <w:rFonts w:ascii="Arial Narrow" w:hAnsi="Arial Narrow" w:cs="Arial"/>
                <w:w w:val="105"/>
              </w:rPr>
            </w:pPr>
            <w:r w:rsidRPr="009630E9">
              <w:rPr>
                <w:rFonts w:ascii="Arial Narrow" w:hAnsi="Arial Narrow"/>
                <w:b/>
                <w:spacing w:val="-2"/>
              </w:rPr>
              <w:t>21.681,71</w:t>
            </w:r>
          </w:p>
        </w:tc>
      </w:tr>
      <w:tr w:rsidR="009630E9" w:rsidRPr="009630E9" w:rsidTr="009630E9">
        <w:trPr>
          <w:trHeight w:val="20"/>
        </w:trPr>
        <w:tc>
          <w:tcPr>
            <w:tcW w:w="770" w:type="dxa"/>
            <w:vMerge/>
            <w:vAlign w:val="center"/>
          </w:tcPr>
          <w:p w:rsidR="009630E9" w:rsidRPr="009630E9" w:rsidRDefault="009630E9" w:rsidP="009630E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dxa"/>
          </w:tcPr>
          <w:p w:rsidR="009630E9" w:rsidRPr="009630E9" w:rsidRDefault="009630E9" w:rsidP="002C04DF">
            <w:pPr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6282" w:type="dxa"/>
          </w:tcPr>
          <w:p w:rsidR="009630E9" w:rsidRPr="009630E9" w:rsidRDefault="009630E9" w:rsidP="002C04DF">
            <w:pPr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 w:cs="Arial"/>
                <w:spacing w:val="-2"/>
              </w:rPr>
              <w:t>ACESSIBILIDADE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widowControl/>
              <w:autoSpaceDE/>
              <w:autoSpaceDN/>
              <w:adjustRightInd/>
              <w:jc w:val="right"/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/>
                <w:b/>
                <w:spacing w:val="-2"/>
              </w:rPr>
              <w:t>3.683,75</w:t>
            </w:r>
          </w:p>
        </w:tc>
      </w:tr>
      <w:tr w:rsidR="009630E9" w:rsidRPr="009630E9" w:rsidTr="009630E9">
        <w:trPr>
          <w:trHeight w:val="20"/>
        </w:trPr>
        <w:tc>
          <w:tcPr>
            <w:tcW w:w="770" w:type="dxa"/>
            <w:vMerge/>
            <w:vAlign w:val="center"/>
          </w:tcPr>
          <w:p w:rsidR="009630E9" w:rsidRPr="009630E9" w:rsidRDefault="009630E9" w:rsidP="009630E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dxa"/>
          </w:tcPr>
          <w:p w:rsidR="009630E9" w:rsidRPr="009630E9" w:rsidRDefault="009630E9" w:rsidP="002C04DF">
            <w:pPr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6282" w:type="dxa"/>
          </w:tcPr>
          <w:p w:rsidR="009630E9" w:rsidRPr="009630E9" w:rsidRDefault="009630E9" w:rsidP="002C04DF">
            <w:pPr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 w:cs="Arial"/>
                <w:spacing w:val="-2"/>
                <w:w w:val="105"/>
              </w:rPr>
              <w:t>SERVIÇOS FINAIS E COMPLEMENTARES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widowControl/>
              <w:autoSpaceDE/>
              <w:autoSpaceDN/>
              <w:adjustRightInd/>
              <w:jc w:val="right"/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/>
                <w:b/>
                <w:spacing w:val="-2"/>
              </w:rPr>
              <w:t>870,68</w:t>
            </w:r>
          </w:p>
        </w:tc>
      </w:tr>
      <w:tr w:rsidR="009630E9" w:rsidRPr="009630E9" w:rsidTr="009630E9">
        <w:trPr>
          <w:trHeight w:val="20"/>
        </w:trPr>
        <w:tc>
          <w:tcPr>
            <w:tcW w:w="770" w:type="dxa"/>
            <w:vMerge/>
            <w:vAlign w:val="center"/>
          </w:tcPr>
          <w:p w:rsidR="009630E9" w:rsidRPr="009630E9" w:rsidRDefault="009630E9" w:rsidP="009630E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dxa"/>
          </w:tcPr>
          <w:p w:rsidR="009630E9" w:rsidRPr="009630E9" w:rsidRDefault="009630E9" w:rsidP="002C04DF">
            <w:pPr>
              <w:jc w:val="center"/>
              <w:rPr>
                <w:rFonts w:ascii="Arial Narrow" w:hAnsi="Arial Narrow" w:cs="Arial"/>
                <w:b/>
              </w:rPr>
            </w:pPr>
            <w:r w:rsidRPr="009630E9">
              <w:rPr>
                <w:rFonts w:ascii="Arial Narrow" w:hAnsi="Arial Narrow" w:cs="Arial"/>
                <w:b/>
              </w:rPr>
              <w:t>7</w:t>
            </w:r>
          </w:p>
        </w:tc>
        <w:tc>
          <w:tcPr>
            <w:tcW w:w="6282" w:type="dxa"/>
          </w:tcPr>
          <w:p w:rsidR="009630E9" w:rsidRPr="009630E9" w:rsidRDefault="009630E9" w:rsidP="002C04DF">
            <w:pPr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 w:cs="Arial"/>
                <w:spacing w:val="-2"/>
                <w:w w:val="105"/>
              </w:rPr>
              <w:t>MATERIAL BETUMINOSO (BDI diferenciado)</w:t>
            </w:r>
          </w:p>
        </w:tc>
        <w:tc>
          <w:tcPr>
            <w:tcW w:w="1403" w:type="dxa"/>
            <w:vAlign w:val="center"/>
          </w:tcPr>
          <w:p w:rsidR="009630E9" w:rsidRPr="009630E9" w:rsidRDefault="009630E9" w:rsidP="002C04DF">
            <w:pPr>
              <w:widowControl/>
              <w:autoSpaceDE/>
              <w:autoSpaceDN/>
              <w:adjustRightInd/>
              <w:jc w:val="right"/>
              <w:rPr>
                <w:rFonts w:ascii="Arial Narrow" w:hAnsi="Arial Narrow" w:cs="Arial"/>
              </w:rPr>
            </w:pPr>
            <w:r w:rsidRPr="009630E9">
              <w:rPr>
                <w:rFonts w:ascii="Arial Narrow" w:hAnsi="Arial Narrow"/>
                <w:b/>
                <w:spacing w:val="-2"/>
              </w:rPr>
              <w:t>121.381,26</w:t>
            </w:r>
          </w:p>
        </w:tc>
      </w:tr>
      <w:tr w:rsidR="009630E9" w:rsidRPr="009630E9" w:rsidTr="00D120B9">
        <w:trPr>
          <w:trHeight w:val="20"/>
        </w:trPr>
        <w:tc>
          <w:tcPr>
            <w:tcW w:w="9236" w:type="dxa"/>
            <w:gridSpan w:val="4"/>
            <w:vAlign w:val="center"/>
          </w:tcPr>
          <w:p w:rsidR="009630E9" w:rsidRPr="009630E9" w:rsidRDefault="009630E9" w:rsidP="002C04DF">
            <w:pPr>
              <w:ind w:right="177"/>
              <w:jc w:val="center"/>
              <w:rPr>
                <w:rFonts w:ascii="Arial Narrow" w:hAnsi="Arial Narrow"/>
                <w:b/>
                <w:bCs/>
              </w:rPr>
            </w:pPr>
            <w:r w:rsidRPr="009630E9">
              <w:rPr>
                <w:rFonts w:ascii="Arial Narrow" w:hAnsi="Arial Narrow" w:cs="Arial"/>
                <w:b/>
              </w:rPr>
              <w:t xml:space="preserve">VALOR TOTAL GLOBAL </w:t>
            </w:r>
            <w:r w:rsidRPr="009630E9">
              <w:rPr>
                <w:rFonts w:ascii="Arial Narrow" w:hAnsi="Arial Narrow" w:cs="Arial Narrow"/>
                <w:b/>
              </w:rPr>
              <w:t xml:space="preserve">R$ </w:t>
            </w:r>
            <w:r w:rsidRPr="009630E9">
              <w:rPr>
                <w:rFonts w:ascii="Arial Narrow" w:hAnsi="Arial Narrow"/>
                <w:b/>
                <w:bCs/>
              </w:rPr>
              <w:t xml:space="preserve">333.343,99 </w:t>
            </w:r>
          </w:p>
          <w:p w:rsidR="009630E9" w:rsidRPr="009630E9" w:rsidRDefault="009630E9" w:rsidP="002C04DF">
            <w:pPr>
              <w:ind w:right="177"/>
              <w:jc w:val="center"/>
              <w:rPr>
                <w:rFonts w:ascii="Arial Narrow" w:hAnsi="Arial Narrow"/>
                <w:b/>
              </w:rPr>
            </w:pPr>
            <w:r w:rsidRPr="009630E9">
              <w:rPr>
                <w:rFonts w:ascii="Arial Narrow" w:hAnsi="Arial Narrow"/>
                <w:b/>
              </w:rPr>
              <w:t>(trezentos e trinta e três mil, trezentos e quarenta e três reais e noventa e nove centavos)</w:t>
            </w:r>
          </w:p>
        </w:tc>
      </w:tr>
    </w:tbl>
    <w:p w:rsidR="00B34557" w:rsidRPr="002C04DF" w:rsidRDefault="00B34557" w:rsidP="002C04DF">
      <w:pPr>
        <w:spacing w:after="0" w:line="240" w:lineRule="auto"/>
        <w:ind w:right="-2"/>
        <w:jc w:val="both"/>
        <w:rPr>
          <w:rFonts w:ascii="Arial Narrow" w:hAnsi="Arial Narrow" w:cs="Arial Narrow"/>
          <w:b/>
          <w:bCs/>
        </w:rPr>
      </w:pPr>
    </w:p>
    <w:p w:rsidR="00B34557" w:rsidRPr="0087219D" w:rsidRDefault="0086613F" w:rsidP="002C04DF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2C04DF">
        <w:rPr>
          <w:rFonts w:ascii="Arial Narrow" w:hAnsi="Arial Narrow" w:cs="Arial Narrow"/>
          <w:b/>
          <w:bCs/>
        </w:rPr>
        <w:t>2</w:t>
      </w:r>
      <w:r w:rsidR="00B34557" w:rsidRPr="002C04DF">
        <w:rPr>
          <w:rFonts w:ascii="Arial Narrow" w:hAnsi="Arial Narrow" w:cs="Arial Narrow"/>
          <w:b/>
          <w:bCs/>
        </w:rPr>
        <w:t>.</w:t>
      </w:r>
      <w:r w:rsidR="00B34557" w:rsidRPr="002C04DF">
        <w:rPr>
          <w:rFonts w:ascii="Arial Narrow" w:hAnsi="Arial Narrow" w:cs="Arial Narrow"/>
        </w:rPr>
        <w:t xml:space="preserve"> </w:t>
      </w:r>
      <w:r w:rsidR="00F84C11" w:rsidRPr="002C04DF">
        <w:rPr>
          <w:rFonts w:ascii="Arial Narrow" w:hAnsi="Arial Narrow" w:cs="Arial Narrow"/>
        </w:rPr>
        <w:t>A proponente pagará t</w:t>
      </w:r>
      <w:r w:rsidR="00B34557" w:rsidRPr="002C04DF">
        <w:rPr>
          <w:rFonts w:ascii="Arial Narrow" w:hAnsi="Arial Narrow" w:cs="Arial Narrow"/>
        </w:rPr>
        <w:t xml:space="preserve">odas as despesas decorrentes da contratação, como </w:t>
      </w:r>
      <w:r w:rsidR="00B34557" w:rsidRPr="0087219D">
        <w:rPr>
          <w:rFonts w:ascii="Arial Narrow" w:hAnsi="Arial Narrow" w:cs="Arial Narrow"/>
          <w:color w:val="000000"/>
        </w:rPr>
        <w:t xml:space="preserve">material e mão-de-obra, bem como os encargos salariais e encargos trabalhistas de seus funcionários, tributos municipais, </w:t>
      </w:r>
      <w:r w:rsidR="00F84C11">
        <w:rPr>
          <w:rFonts w:ascii="Arial Narrow" w:hAnsi="Arial Narrow" w:cs="Arial Narrow"/>
          <w:color w:val="000000"/>
        </w:rPr>
        <w:t>estaduais e federais;</w:t>
      </w:r>
    </w:p>
    <w:p w:rsidR="00B34557" w:rsidRPr="0087219D" w:rsidRDefault="0086613F" w:rsidP="002C04DF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3</w:t>
      </w:r>
      <w:r w:rsidR="00B34557" w:rsidRPr="0087219D">
        <w:rPr>
          <w:rFonts w:ascii="Arial Narrow" w:hAnsi="Arial Narrow" w:cs="Arial Narrow"/>
          <w:b/>
          <w:bCs/>
          <w:color w:val="000000"/>
        </w:rPr>
        <w:t>.</w:t>
      </w:r>
      <w:r w:rsidR="00B34557" w:rsidRPr="0087219D">
        <w:rPr>
          <w:rFonts w:ascii="Arial Narrow" w:hAnsi="Arial Narrow" w:cs="Arial Narrow"/>
          <w:color w:val="000000"/>
        </w:rPr>
        <w:t xml:space="preserve"> Validade da proposta: _____ (__________) dias (no mínimo </w:t>
      </w:r>
      <w:r w:rsidR="00F84C11">
        <w:rPr>
          <w:rFonts w:ascii="Arial Narrow" w:hAnsi="Arial Narrow" w:cs="Arial Narrow"/>
          <w:color w:val="000000"/>
        </w:rPr>
        <w:t>9</w:t>
      </w:r>
      <w:r w:rsidR="00B34557" w:rsidRPr="0087219D">
        <w:rPr>
          <w:rFonts w:ascii="Arial Narrow" w:hAnsi="Arial Narrow" w:cs="Arial Narrow"/>
          <w:color w:val="000000"/>
        </w:rPr>
        <w:t>0 dias)</w:t>
      </w:r>
      <w:r w:rsidR="00F84C11">
        <w:rPr>
          <w:rFonts w:ascii="Arial Narrow" w:hAnsi="Arial Narrow" w:cs="Arial Narrow"/>
          <w:color w:val="000000"/>
        </w:rPr>
        <w:t>;</w:t>
      </w:r>
    </w:p>
    <w:p w:rsidR="00B34557" w:rsidRPr="0087219D" w:rsidRDefault="000F7D00" w:rsidP="002C04DF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4</w:t>
      </w:r>
      <w:r w:rsidR="00B34557" w:rsidRPr="0087219D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87219D">
        <w:rPr>
          <w:rFonts w:ascii="Arial Narrow" w:hAnsi="Arial Narrow" w:cs="Arial Narrow"/>
          <w:color w:val="000000"/>
        </w:rPr>
        <w:t xml:space="preserve">Responsável pela Assinatura do Contrato: </w:t>
      </w:r>
    </w:p>
    <w:p w:rsidR="00B34557" w:rsidRPr="0087219D" w:rsidRDefault="00B34557" w:rsidP="002C04DF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87219D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87219D">
        <w:rPr>
          <w:rFonts w:ascii="Arial Narrow" w:hAnsi="Arial Narrow" w:cs="Arial Narrow"/>
          <w:color w:val="000000"/>
        </w:rPr>
        <w:t>etc</w:t>
      </w:r>
      <w:proofErr w:type="spellEnd"/>
      <w:r w:rsidRPr="0087219D">
        <w:rPr>
          <w:rFonts w:ascii="Arial Narrow" w:hAnsi="Arial Narrow" w:cs="Arial Narrow"/>
          <w:color w:val="000000"/>
        </w:rPr>
        <w:t>) _________</w:t>
      </w:r>
    </w:p>
    <w:p w:rsidR="00B34557" w:rsidRPr="0087219D" w:rsidRDefault="00B34557" w:rsidP="002C04DF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87219D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B34557" w:rsidRPr="0087219D" w:rsidRDefault="00B34557" w:rsidP="002C04DF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87219D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B34557" w:rsidRDefault="00B34557" w:rsidP="002C04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0F7D00" w:rsidRDefault="000F7D00" w:rsidP="002C04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0F7D00" w:rsidRPr="0087219D" w:rsidRDefault="000F7D00" w:rsidP="002C04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B34557" w:rsidRPr="0087219D" w:rsidRDefault="00B34557" w:rsidP="002C04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87219D">
        <w:rPr>
          <w:rFonts w:ascii="Arial Narrow" w:hAnsi="Arial Narrow" w:cs="Arial Narrow"/>
          <w:color w:val="000000"/>
        </w:rPr>
        <w:t>Por ser expressão de verdade, firmamos o presente.</w:t>
      </w:r>
    </w:p>
    <w:p w:rsidR="00B34557" w:rsidRPr="0087219D" w:rsidRDefault="00B34557" w:rsidP="002C04DF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87219D" w:rsidRDefault="00B34557" w:rsidP="002C04DF">
      <w:pPr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87219D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87219D">
        <w:rPr>
          <w:rFonts w:ascii="Arial Narrow" w:hAnsi="Arial Narrow" w:cs="Arial Narrow"/>
          <w:color w:val="000000"/>
        </w:rPr>
        <w:t>de</w:t>
      </w:r>
      <w:proofErr w:type="spellEnd"/>
      <w:r w:rsidRPr="0087219D">
        <w:rPr>
          <w:rFonts w:ascii="Arial Narrow" w:hAnsi="Arial Narrow" w:cs="Arial Narrow"/>
          <w:color w:val="000000"/>
        </w:rPr>
        <w:t xml:space="preserve"> 202</w:t>
      </w:r>
      <w:r w:rsidR="002C04DF">
        <w:rPr>
          <w:rFonts w:ascii="Arial Narrow" w:hAnsi="Arial Narrow" w:cs="Arial Narrow"/>
          <w:color w:val="000000"/>
        </w:rPr>
        <w:t>6</w:t>
      </w:r>
      <w:r w:rsidRPr="0087219D">
        <w:rPr>
          <w:rFonts w:ascii="Arial Narrow" w:hAnsi="Arial Narrow" w:cs="Arial Narrow"/>
          <w:color w:val="000000"/>
        </w:rPr>
        <w:t>.</w:t>
      </w:r>
    </w:p>
    <w:p w:rsidR="00B34557" w:rsidRPr="0087219D" w:rsidRDefault="00B34557" w:rsidP="002C04DF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Default="00B34557" w:rsidP="002C04DF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F84C11" w:rsidRPr="0087219D" w:rsidRDefault="00F84C11" w:rsidP="002C04DF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87219D" w:rsidRDefault="00B34557" w:rsidP="002C04DF">
      <w:pPr>
        <w:tabs>
          <w:tab w:val="left" w:pos="892"/>
          <w:tab w:val="center" w:pos="4961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87219D">
        <w:rPr>
          <w:rFonts w:ascii="Arial Narrow" w:hAnsi="Arial Narrow" w:cs="Arial Narrow"/>
          <w:color w:val="000000"/>
        </w:rPr>
        <w:t>_______________________________________</w:t>
      </w:r>
    </w:p>
    <w:p w:rsidR="00B34557" w:rsidRPr="0087219D" w:rsidRDefault="00B34557" w:rsidP="002C04DF">
      <w:pPr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87219D">
        <w:rPr>
          <w:rFonts w:ascii="Arial Narrow" w:hAnsi="Arial Narrow" w:cs="Arial Narrow"/>
          <w:color w:val="000000"/>
        </w:rPr>
        <w:t>Nome e Assinatura do Representante Legal</w:t>
      </w:r>
    </w:p>
    <w:p w:rsidR="008B76F5" w:rsidRPr="008B76F5" w:rsidRDefault="008B76F5" w:rsidP="002C04DF">
      <w:pPr>
        <w:spacing w:after="0" w:line="240" w:lineRule="auto"/>
        <w:rPr>
          <w:rFonts w:ascii="Arial Narrow" w:hAnsi="Arial Narrow"/>
        </w:rPr>
      </w:pPr>
    </w:p>
    <w:sectPr w:rsidR="008B76F5" w:rsidRPr="008B76F5" w:rsidSect="00794F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E92" w:rsidRDefault="008E2E92">
      <w:pPr>
        <w:spacing w:after="0" w:line="240" w:lineRule="auto"/>
      </w:pPr>
      <w:r>
        <w:separator/>
      </w:r>
    </w:p>
  </w:endnote>
  <w:endnote w:type="continuationSeparator" w:id="0">
    <w:p w:rsidR="008E2E92" w:rsidRDefault="008E2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D64" w:rsidRDefault="00622D6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2311BB">
    <w:pPr>
      <w:spacing w:after="0" w:line="240" w:lineRule="auto"/>
      <w:ind w:right="-110"/>
      <w:rPr>
        <w:rFonts w:ascii="Arial Narrow" w:hAnsi="Arial Narrow" w:cs="Arial Narrow"/>
      </w:rPr>
    </w:pPr>
    <w:r w:rsidRPr="002311BB">
      <w:rPr>
        <w:rFonts w:ascii="Arial Narrow" w:hAnsi="Arial Narrow" w:cs="Arial Narrow"/>
        <w:noProof/>
      </w:rPr>
      <w:drawing>
        <wp:inline distT="0" distB="0" distL="0" distR="0">
          <wp:extent cx="5953125" cy="190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comgrade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02"/>
      <w:gridCol w:w="5662"/>
    </w:tblGrid>
    <w:tr w:rsidR="00A159D0" w:rsidTr="00A22B84">
      <w:tc>
        <w:tcPr>
          <w:tcW w:w="2802" w:type="dxa"/>
        </w:tcPr>
        <w:p w:rsidR="00A159D0" w:rsidRDefault="008E2E92" w:rsidP="00794F30">
          <w:pPr>
            <w:pStyle w:val="Rodap"/>
            <w:jc w:val="center"/>
            <w:rPr>
              <w:b/>
              <w:color w:val="0000CC"/>
              <w:sz w:val="20"/>
              <w:szCs w:val="20"/>
            </w:rPr>
          </w:pPr>
          <w:r>
            <w:rPr>
              <w:rFonts w:ascii="Times New Roman" w:hAnsi="Times New Roman" w:cs="Times New Roman"/>
              <w:noProof/>
            </w:rPr>
            <w:fldChar w:fldCharType="begin"/>
          </w:r>
          <w:r>
            <w:rPr>
              <w:rFonts w:ascii="Times New Roman" w:hAnsi="Times New Roman" w:cs="Times New Roman"/>
              <w:noProof/>
            </w:rPr>
            <w:instrText xml:space="preserve"> </w:instrText>
          </w:r>
          <w:r>
            <w:rPr>
              <w:rFonts w:ascii="Times New Roman" w:hAnsi="Times New Roman" w:cs="Times New Roman"/>
              <w:noProof/>
            </w:rPr>
            <w:instrText>INCLUDEPICTURE  "C:\\Users\\Licita\\Desktop\\Pictures\\logo pref 2025 2028.jpeg" \* MERGEFORMATINET</w:instrText>
          </w:r>
          <w:r>
            <w:rPr>
              <w:rFonts w:ascii="Times New Roman" w:hAnsi="Times New Roman" w:cs="Times New Roman"/>
              <w:noProof/>
            </w:rPr>
            <w:instrText xml:space="preserve"> </w:instrText>
          </w:r>
          <w:r>
            <w:rPr>
              <w:rFonts w:ascii="Times New Roman" w:hAnsi="Times New Roman" w:cs="Times New Roman"/>
              <w:noProof/>
            </w:rPr>
            <w:fldChar w:fldCharType="separate"/>
          </w:r>
          <w:r w:rsidR="00D15AEC">
            <w:rPr>
              <w:rFonts w:ascii="Times New Roman" w:hAnsi="Times New Roman" w:cs="Times New Roman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;visibility:visible">
                <v:imagedata r:id="rId2" r:href="rId3"/>
              </v:shape>
            </w:pict>
          </w:r>
          <w:r>
            <w:rPr>
              <w:rFonts w:ascii="Times New Roman" w:hAnsi="Times New Roman" w:cs="Times New Roman"/>
              <w:noProof/>
            </w:rPr>
            <w:fldChar w:fldCharType="end"/>
          </w:r>
        </w:p>
      </w:tc>
      <w:tc>
        <w:tcPr>
          <w:tcW w:w="6662" w:type="dxa"/>
        </w:tcPr>
        <w:p w:rsidR="00A22B84" w:rsidRPr="007F2205" w:rsidRDefault="00A22B84" w:rsidP="00A22B84">
          <w:pPr>
            <w:pStyle w:val="Rodap"/>
            <w:tabs>
              <w:tab w:val="left" w:pos="5827"/>
              <w:tab w:val="left" w:pos="5870"/>
              <w:tab w:val="left" w:pos="5974"/>
            </w:tabs>
            <w:ind w:right="141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BC4AA5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Página</w:t>
          </w:r>
          <w:r w:rsidRPr="007F2205">
            <w:rPr>
              <w:rFonts w:ascii="Arial Narrow" w:hAnsi="Arial Narrow" w:cs="Arial Narrow"/>
              <w:color w:val="0000CC"/>
              <w:sz w:val="20"/>
              <w:szCs w:val="20"/>
            </w:rPr>
            <w:t xml:space="preserve"> </w:t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391CE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7F2205">
            <w:rPr>
              <w:rFonts w:ascii="Arial Narrow" w:hAnsi="Arial Narrow" w:cs="Arial Narrow"/>
              <w:color w:val="0000CC"/>
              <w:sz w:val="20"/>
              <w:szCs w:val="20"/>
            </w:rPr>
            <w:t xml:space="preserve"> de </w:t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391CE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22B84" w:rsidRPr="007F2205" w:rsidRDefault="00A22B84" w:rsidP="00A22B84">
          <w:pPr>
            <w:tabs>
              <w:tab w:val="center" w:pos="4419"/>
              <w:tab w:val="left" w:pos="5827"/>
              <w:tab w:val="left" w:pos="5974"/>
              <w:tab w:val="right" w:pos="8838"/>
            </w:tabs>
            <w:ind w:right="141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licitacao@saovicentedosul.rs.gov.br</w:t>
          </w:r>
        </w:p>
        <w:p w:rsidR="00A22B84" w:rsidRDefault="00A22B84" w:rsidP="00A22B84">
          <w:pPr>
            <w:tabs>
              <w:tab w:val="center" w:pos="4419"/>
              <w:tab w:val="left" w:pos="5827"/>
              <w:tab w:val="left" w:pos="5974"/>
              <w:tab w:val="right" w:pos="8838"/>
            </w:tabs>
            <w:ind w:right="141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General João Antô</w:t>
          </w:r>
          <w:r w:rsidRPr="007F22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nio, 1305 –Centro–CEP: 97420-000</w:t>
          </w:r>
        </w:p>
        <w:p w:rsidR="00A159D0" w:rsidRDefault="00A22B84" w:rsidP="00A22B84">
          <w:pPr>
            <w:pStyle w:val="Rodap"/>
            <w:tabs>
              <w:tab w:val="left" w:pos="6409"/>
            </w:tabs>
            <w:jc w:val="right"/>
            <w:rPr>
              <w:b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Fone: 0800.000.4377 ramal 221</w:t>
          </w: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D64" w:rsidRDefault="00622D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E92" w:rsidRDefault="008E2E92">
      <w:pPr>
        <w:spacing w:after="0" w:line="240" w:lineRule="auto"/>
      </w:pPr>
      <w:r>
        <w:separator/>
      </w:r>
    </w:p>
  </w:footnote>
  <w:footnote w:type="continuationSeparator" w:id="0">
    <w:p w:rsidR="008E2E92" w:rsidRDefault="008E2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D64" w:rsidRDefault="00622D6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2311BB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2311BB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28650" cy="619125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4B1396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C04D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217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2C04D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622D6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102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22D6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2C04DF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ELETRÔNIC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="002C04D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  <w:r w:rsidR="002C04D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Nº 90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</w:t>
          </w:r>
          <w:r w:rsidR="002C04D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22D6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2311BB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 w:rsidRPr="002311BB">
      <w:rPr>
        <w:rFonts w:ascii="Arial Narrow" w:hAnsi="Arial Narrow" w:cs="Arial Narrow"/>
        <w:b/>
        <w:noProof/>
        <w:color w:val="000000"/>
      </w:rPr>
      <w:drawing>
        <wp:inline distT="0" distB="0" distL="0" distR="0">
          <wp:extent cx="5953125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D64" w:rsidRDefault="00622D6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5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7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39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4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8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2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8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0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0"/>
  </w:num>
  <w:num w:numId="14">
    <w:abstractNumId w:val="18"/>
  </w:num>
  <w:num w:numId="15">
    <w:abstractNumId w:val="44"/>
  </w:num>
  <w:num w:numId="16">
    <w:abstractNumId w:val="6"/>
  </w:num>
  <w:num w:numId="17">
    <w:abstractNumId w:val="39"/>
  </w:num>
  <w:num w:numId="18">
    <w:abstractNumId w:val="49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4"/>
  </w:num>
  <w:num w:numId="26">
    <w:abstractNumId w:val="5"/>
  </w:num>
  <w:num w:numId="27">
    <w:abstractNumId w:val="42"/>
  </w:num>
  <w:num w:numId="28">
    <w:abstractNumId w:val="51"/>
  </w:num>
  <w:num w:numId="29">
    <w:abstractNumId w:val="52"/>
  </w:num>
  <w:num w:numId="30">
    <w:abstractNumId w:val="35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3"/>
  </w:num>
  <w:num w:numId="36">
    <w:abstractNumId w:val="4"/>
  </w:num>
  <w:num w:numId="37">
    <w:abstractNumId w:val="33"/>
  </w:num>
  <w:num w:numId="38">
    <w:abstractNumId w:val="22"/>
  </w:num>
  <w:num w:numId="39">
    <w:abstractNumId w:val="46"/>
  </w:num>
  <w:num w:numId="40">
    <w:abstractNumId w:val="21"/>
  </w:num>
  <w:num w:numId="41">
    <w:abstractNumId w:val="30"/>
  </w:num>
  <w:num w:numId="42">
    <w:abstractNumId w:val="37"/>
  </w:num>
  <w:num w:numId="43">
    <w:abstractNumId w:val="20"/>
  </w:num>
  <w:num w:numId="44">
    <w:abstractNumId w:val="41"/>
  </w:num>
  <w:num w:numId="45">
    <w:abstractNumId w:val="12"/>
  </w:num>
  <w:num w:numId="46">
    <w:abstractNumId w:val="10"/>
  </w:num>
  <w:num w:numId="47">
    <w:abstractNumId w:val="47"/>
  </w:num>
  <w:num w:numId="48">
    <w:abstractNumId w:val="36"/>
  </w:num>
  <w:num w:numId="49">
    <w:abstractNumId w:val="25"/>
  </w:num>
  <w:num w:numId="50">
    <w:abstractNumId w:val="45"/>
  </w:num>
  <w:num w:numId="51">
    <w:abstractNumId w:val="17"/>
  </w:num>
  <w:num w:numId="52">
    <w:abstractNumId w:val="0"/>
  </w:num>
  <w:num w:numId="53">
    <w:abstractNumId w:val="3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73"/>
    <w:rsid w:val="00000A36"/>
    <w:rsid w:val="00014A74"/>
    <w:rsid w:val="00022BB6"/>
    <w:rsid w:val="00023C89"/>
    <w:rsid w:val="000253F3"/>
    <w:rsid w:val="00033EDF"/>
    <w:rsid w:val="00040092"/>
    <w:rsid w:val="00040094"/>
    <w:rsid w:val="00040E41"/>
    <w:rsid w:val="00057CE9"/>
    <w:rsid w:val="00062AAA"/>
    <w:rsid w:val="000650B0"/>
    <w:rsid w:val="0007333B"/>
    <w:rsid w:val="000777A6"/>
    <w:rsid w:val="000873DD"/>
    <w:rsid w:val="000A1A88"/>
    <w:rsid w:val="000A6F18"/>
    <w:rsid w:val="000A73E0"/>
    <w:rsid w:val="000B06CE"/>
    <w:rsid w:val="000B1EC6"/>
    <w:rsid w:val="000B45AF"/>
    <w:rsid w:val="000C025A"/>
    <w:rsid w:val="000F2958"/>
    <w:rsid w:val="000F73EF"/>
    <w:rsid w:val="000F7D00"/>
    <w:rsid w:val="00110971"/>
    <w:rsid w:val="00135132"/>
    <w:rsid w:val="0014736D"/>
    <w:rsid w:val="0016423B"/>
    <w:rsid w:val="00164382"/>
    <w:rsid w:val="00166BC3"/>
    <w:rsid w:val="001732D1"/>
    <w:rsid w:val="00173B63"/>
    <w:rsid w:val="00181EAE"/>
    <w:rsid w:val="001840AC"/>
    <w:rsid w:val="00185E84"/>
    <w:rsid w:val="00193E8C"/>
    <w:rsid w:val="001A0CD0"/>
    <w:rsid w:val="001A11BB"/>
    <w:rsid w:val="001A13A3"/>
    <w:rsid w:val="001A74C3"/>
    <w:rsid w:val="001B4F17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11BB"/>
    <w:rsid w:val="002344C7"/>
    <w:rsid w:val="002415A4"/>
    <w:rsid w:val="00241D8A"/>
    <w:rsid w:val="0025051D"/>
    <w:rsid w:val="00253756"/>
    <w:rsid w:val="0025622E"/>
    <w:rsid w:val="00264B1C"/>
    <w:rsid w:val="00266273"/>
    <w:rsid w:val="00270908"/>
    <w:rsid w:val="00271277"/>
    <w:rsid w:val="002A2948"/>
    <w:rsid w:val="002C04DF"/>
    <w:rsid w:val="002C3005"/>
    <w:rsid w:val="002C50B4"/>
    <w:rsid w:val="002C5258"/>
    <w:rsid w:val="002D7EEA"/>
    <w:rsid w:val="002F193F"/>
    <w:rsid w:val="002F1B5E"/>
    <w:rsid w:val="00300A31"/>
    <w:rsid w:val="0031699F"/>
    <w:rsid w:val="00320571"/>
    <w:rsid w:val="00322A14"/>
    <w:rsid w:val="00327416"/>
    <w:rsid w:val="00340A80"/>
    <w:rsid w:val="00347F55"/>
    <w:rsid w:val="00356506"/>
    <w:rsid w:val="0035724D"/>
    <w:rsid w:val="00361AA3"/>
    <w:rsid w:val="00364EFE"/>
    <w:rsid w:val="00385AB7"/>
    <w:rsid w:val="00391CE4"/>
    <w:rsid w:val="003B0B30"/>
    <w:rsid w:val="003C1BF4"/>
    <w:rsid w:val="003C7546"/>
    <w:rsid w:val="003D546B"/>
    <w:rsid w:val="003E2101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81C4B"/>
    <w:rsid w:val="004B1396"/>
    <w:rsid w:val="004B3AEB"/>
    <w:rsid w:val="004C03B1"/>
    <w:rsid w:val="004C20DB"/>
    <w:rsid w:val="004C4D42"/>
    <w:rsid w:val="004E165D"/>
    <w:rsid w:val="004E6991"/>
    <w:rsid w:val="004F792D"/>
    <w:rsid w:val="00501F14"/>
    <w:rsid w:val="00503C08"/>
    <w:rsid w:val="00506EE7"/>
    <w:rsid w:val="0052493F"/>
    <w:rsid w:val="0052763B"/>
    <w:rsid w:val="0053103D"/>
    <w:rsid w:val="00531970"/>
    <w:rsid w:val="00535772"/>
    <w:rsid w:val="005368B7"/>
    <w:rsid w:val="005526B6"/>
    <w:rsid w:val="00552B66"/>
    <w:rsid w:val="005600D3"/>
    <w:rsid w:val="0056621E"/>
    <w:rsid w:val="005666F5"/>
    <w:rsid w:val="00582E34"/>
    <w:rsid w:val="00582EC1"/>
    <w:rsid w:val="00597CA3"/>
    <w:rsid w:val="005A70CB"/>
    <w:rsid w:val="005B04A2"/>
    <w:rsid w:val="005B72C4"/>
    <w:rsid w:val="005D2110"/>
    <w:rsid w:val="005D2C5B"/>
    <w:rsid w:val="005D54B8"/>
    <w:rsid w:val="005E7FE1"/>
    <w:rsid w:val="005F5FBD"/>
    <w:rsid w:val="005F6D76"/>
    <w:rsid w:val="00605333"/>
    <w:rsid w:val="00607568"/>
    <w:rsid w:val="00613C39"/>
    <w:rsid w:val="00620B81"/>
    <w:rsid w:val="00622D64"/>
    <w:rsid w:val="00625992"/>
    <w:rsid w:val="00634BFD"/>
    <w:rsid w:val="006525F1"/>
    <w:rsid w:val="00652CB6"/>
    <w:rsid w:val="00660DFE"/>
    <w:rsid w:val="00671C59"/>
    <w:rsid w:val="00685E6E"/>
    <w:rsid w:val="006902B1"/>
    <w:rsid w:val="006915C3"/>
    <w:rsid w:val="006A22BC"/>
    <w:rsid w:val="006C1389"/>
    <w:rsid w:val="006E435A"/>
    <w:rsid w:val="006E5CDB"/>
    <w:rsid w:val="006F70A4"/>
    <w:rsid w:val="00700F9F"/>
    <w:rsid w:val="007057F5"/>
    <w:rsid w:val="00713151"/>
    <w:rsid w:val="007148DF"/>
    <w:rsid w:val="00715473"/>
    <w:rsid w:val="00720718"/>
    <w:rsid w:val="00726826"/>
    <w:rsid w:val="0073796F"/>
    <w:rsid w:val="007460B5"/>
    <w:rsid w:val="0075609E"/>
    <w:rsid w:val="00757988"/>
    <w:rsid w:val="00766E6C"/>
    <w:rsid w:val="0077419F"/>
    <w:rsid w:val="00775F69"/>
    <w:rsid w:val="00780080"/>
    <w:rsid w:val="007862A0"/>
    <w:rsid w:val="00794F30"/>
    <w:rsid w:val="00794F46"/>
    <w:rsid w:val="007A1735"/>
    <w:rsid w:val="007C109B"/>
    <w:rsid w:val="007C16AC"/>
    <w:rsid w:val="007D4650"/>
    <w:rsid w:val="007E6FD0"/>
    <w:rsid w:val="007F2205"/>
    <w:rsid w:val="008071B2"/>
    <w:rsid w:val="00810CBB"/>
    <w:rsid w:val="00834F0A"/>
    <w:rsid w:val="00835C18"/>
    <w:rsid w:val="00844CF8"/>
    <w:rsid w:val="0085743D"/>
    <w:rsid w:val="008608C8"/>
    <w:rsid w:val="0086360D"/>
    <w:rsid w:val="0086613F"/>
    <w:rsid w:val="0087061D"/>
    <w:rsid w:val="0087219D"/>
    <w:rsid w:val="00876AC9"/>
    <w:rsid w:val="00885FA5"/>
    <w:rsid w:val="00890CEA"/>
    <w:rsid w:val="008A10AD"/>
    <w:rsid w:val="008B3CAC"/>
    <w:rsid w:val="008B76F5"/>
    <w:rsid w:val="008C7817"/>
    <w:rsid w:val="008D4F53"/>
    <w:rsid w:val="008D61F2"/>
    <w:rsid w:val="008D78A9"/>
    <w:rsid w:val="008D7C6F"/>
    <w:rsid w:val="008D7FBC"/>
    <w:rsid w:val="008E2E92"/>
    <w:rsid w:val="00904B6F"/>
    <w:rsid w:val="00907C65"/>
    <w:rsid w:val="00915239"/>
    <w:rsid w:val="00925349"/>
    <w:rsid w:val="0092740A"/>
    <w:rsid w:val="00934984"/>
    <w:rsid w:val="00937879"/>
    <w:rsid w:val="00937D9C"/>
    <w:rsid w:val="009401DF"/>
    <w:rsid w:val="00942EAF"/>
    <w:rsid w:val="009506B2"/>
    <w:rsid w:val="00955A56"/>
    <w:rsid w:val="009630E9"/>
    <w:rsid w:val="00965B89"/>
    <w:rsid w:val="0096651E"/>
    <w:rsid w:val="009821DA"/>
    <w:rsid w:val="00987248"/>
    <w:rsid w:val="009A4EE3"/>
    <w:rsid w:val="009A74C0"/>
    <w:rsid w:val="009B2A03"/>
    <w:rsid w:val="009E60C5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B84"/>
    <w:rsid w:val="00A23F8F"/>
    <w:rsid w:val="00A27902"/>
    <w:rsid w:val="00A3092E"/>
    <w:rsid w:val="00A319C5"/>
    <w:rsid w:val="00A3547E"/>
    <w:rsid w:val="00A368B3"/>
    <w:rsid w:val="00A43F3E"/>
    <w:rsid w:val="00A45721"/>
    <w:rsid w:val="00A46B8B"/>
    <w:rsid w:val="00A561D4"/>
    <w:rsid w:val="00A6042E"/>
    <w:rsid w:val="00A613C9"/>
    <w:rsid w:val="00A61DC7"/>
    <w:rsid w:val="00A65109"/>
    <w:rsid w:val="00A8189E"/>
    <w:rsid w:val="00A85D3D"/>
    <w:rsid w:val="00AA2186"/>
    <w:rsid w:val="00AB36D2"/>
    <w:rsid w:val="00AB4FF8"/>
    <w:rsid w:val="00AD1745"/>
    <w:rsid w:val="00B20ED5"/>
    <w:rsid w:val="00B2582C"/>
    <w:rsid w:val="00B26A9D"/>
    <w:rsid w:val="00B33C03"/>
    <w:rsid w:val="00B34557"/>
    <w:rsid w:val="00B40838"/>
    <w:rsid w:val="00B54FF0"/>
    <w:rsid w:val="00B571FA"/>
    <w:rsid w:val="00B607FB"/>
    <w:rsid w:val="00B678EE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2C24"/>
    <w:rsid w:val="00C04929"/>
    <w:rsid w:val="00C13AF0"/>
    <w:rsid w:val="00C30272"/>
    <w:rsid w:val="00C31E1D"/>
    <w:rsid w:val="00C355DE"/>
    <w:rsid w:val="00C4396D"/>
    <w:rsid w:val="00C55954"/>
    <w:rsid w:val="00C6795B"/>
    <w:rsid w:val="00C73205"/>
    <w:rsid w:val="00C7662D"/>
    <w:rsid w:val="00C847CA"/>
    <w:rsid w:val="00C91E5B"/>
    <w:rsid w:val="00C97C08"/>
    <w:rsid w:val="00CA19B8"/>
    <w:rsid w:val="00CB6C29"/>
    <w:rsid w:val="00CC150C"/>
    <w:rsid w:val="00CC17C4"/>
    <w:rsid w:val="00CC4A24"/>
    <w:rsid w:val="00CD71C1"/>
    <w:rsid w:val="00CE1D83"/>
    <w:rsid w:val="00CE7582"/>
    <w:rsid w:val="00D15AEC"/>
    <w:rsid w:val="00D34BC4"/>
    <w:rsid w:val="00D42A6C"/>
    <w:rsid w:val="00D44B3E"/>
    <w:rsid w:val="00D511E2"/>
    <w:rsid w:val="00D70665"/>
    <w:rsid w:val="00DA1A22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A90"/>
    <w:rsid w:val="00E94936"/>
    <w:rsid w:val="00EC5335"/>
    <w:rsid w:val="00EC5DBC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15E6"/>
    <w:rsid w:val="00F65C76"/>
    <w:rsid w:val="00F668C5"/>
    <w:rsid w:val="00F67939"/>
    <w:rsid w:val="00F72333"/>
    <w:rsid w:val="00F84C11"/>
    <w:rsid w:val="00F949DB"/>
    <w:rsid w:val="00F9790F"/>
    <w:rsid w:val="00FA2DAA"/>
    <w:rsid w:val="00FA307C"/>
    <w:rsid w:val="00FA4958"/>
    <w:rsid w:val="00FB624E"/>
    <w:rsid w:val="00FC2C80"/>
    <w:rsid w:val="00FD2111"/>
    <w:rsid w:val="00FD42F6"/>
    <w:rsid w:val="00FD6117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1FDF8F"/>
  <w14:defaultImageDpi w14:val="0"/>
  <w15:docId w15:val="{C92AEFC7-3556-4378-90E7-49D13A3E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34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70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Pictures/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\Documents\Modelos%20Personalizados%20do%20Office\ANEXO%20XIII%20-%20MODELO%20DE%20PROPOSTA%20DE%20PRE&#199;O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D0070-6D91-4EBC-8B36-5B0DDFA9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XIII - MODELO DE PROPOSTA DE PREÇOS</Template>
  <TotalTime>12</TotalTime>
  <Pages>1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8</cp:revision>
  <cp:lastPrinted>2026-03-22T12:43:00Z</cp:lastPrinted>
  <dcterms:created xsi:type="dcterms:W3CDTF">2026-03-22T11:56:00Z</dcterms:created>
  <dcterms:modified xsi:type="dcterms:W3CDTF">2026-03-22T12:44:00Z</dcterms:modified>
</cp:coreProperties>
</file>